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35200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>Guia Rápido –</w:t>
                            </w:r>
                            <w:r w:rsidR="00D76755">
                              <w:rPr>
                                <w:lang w:val="pt-BR"/>
                              </w:rPr>
                              <w:t xml:space="preserve"> </w:t>
                            </w:r>
                            <w:r w:rsidR="00092F2D">
                              <w:rPr>
                                <w:lang w:val="pt-BR"/>
                              </w:rPr>
                              <w:t>Clonar Pedido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>Guia Rápido –</w:t>
                      </w:r>
                      <w:r w:rsidR="00D76755">
                        <w:rPr>
                          <w:lang w:val="pt-BR"/>
                        </w:rPr>
                        <w:t xml:space="preserve"> </w:t>
                      </w:r>
                      <w:r w:rsidR="00092F2D">
                        <w:rPr>
                          <w:lang w:val="pt-BR"/>
                        </w:rPr>
                        <w:t>Clonar Pedido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DC0D40">
      <w:pPr>
        <w:pStyle w:val="Ttulo"/>
        <w:ind w:left="993"/>
      </w:pPr>
      <w:bookmarkStart w:id="0" w:name="_Toc482375703"/>
      <w:r w:rsidRPr="00517D35">
        <w:t>Sumário</w:t>
      </w:r>
      <w:bookmarkEnd w:id="0"/>
    </w:p>
    <w:p w:rsidR="008D1042" w:rsidRPr="008D1042" w:rsidRDefault="008D1042" w:rsidP="00DC0D40">
      <w:pPr>
        <w:pStyle w:val="Larcio"/>
        <w:ind w:left="993"/>
      </w:pPr>
    </w:p>
    <w:bookmarkStart w:id="1" w:name="_GoBack"/>
    <w:p w:rsidR="00CE5DCB" w:rsidRDefault="000F7DAB" w:rsidP="00DC0D40">
      <w:pPr>
        <w:pStyle w:val="Sumrio1"/>
        <w:ind w:left="993"/>
        <w:rPr>
          <w:rFonts w:asciiTheme="minorHAnsi" w:eastAsiaTheme="minorEastAsia" w:hAnsiTheme="minorHAnsi" w:cstheme="minorBidi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82375703" w:history="1">
        <w:r w:rsidR="00CE5DCB" w:rsidRPr="00E75856">
          <w:rPr>
            <w:rStyle w:val="Hyperlink"/>
            <w:noProof/>
          </w:rPr>
          <w:t>Sumário</w:t>
        </w:r>
        <w:r w:rsidR="00CE5DCB">
          <w:rPr>
            <w:noProof/>
            <w:webHidden/>
          </w:rPr>
          <w:tab/>
        </w:r>
        <w:r w:rsidR="00CE5DCB">
          <w:rPr>
            <w:noProof/>
            <w:webHidden/>
          </w:rPr>
          <w:fldChar w:fldCharType="begin"/>
        </w:r>
        <w:r w:rsidR="00CE5DCB">
          <w:rPr>
            <w:noProof/>
            <w:webHidden/>
          </w:rPr>
          <w:instrText xml:space="preserve"> PAGEREF _Toc482375703 \h </w:instrText>
        </w:r>
        <w:r w:rsidR="00CE5DCB">
          <w:rPr>
            <w:noProof/>
            <w:webHidden/>
          </w:rPr>
        </w:r>
        <w:r w:rsidR="00CE5DCB">
          <w:rPr>
            <w:noProof/>
            <w:webHidden/>
          </w:rPr>
          <w:fldChar w:fldCharType="separate"/>
        </w:r>
        <w:r w:rsidR="00CE5DCB">
          <w:rPr>
            <w:noProof/>
            <w:webHidden/>
          </w:rPr>
          <w:t>2</w:t>
        </w:r>
        <w:r w:rsidR="00CE5DCB">
          <w:rPr>
            <w:noProof/>
            <w:webHidden/>
          </w:rPr>
          <w:fldChar w:fldCharType="end"/>
        </w:r>
      </w:hyperlink>
    </w:p>
    <w:p w:rsidR="00CE5DCB" w:rsidRDefault="00A80A70" w:rsidP="00DC0D40">
      <w:pPr>
        <w:pStyle w:val="Sumrio1"/>
        <w:ind w:left="993"/>
        <w:rPr>
          <w:rFonts w:asciiTheme="minorHAnsi" w:eastAsiaTheme="minorEastAsia" w:hAnsiTheme="minorHAnsi" w:cstheme="minorBidi"/>
          <w:noProof/>
          <w:color w:val="auto"/>
          <w:sz w:val="22"/>
          <w:lang w:eastAsia="pt-BR"/>
        </w:rPr>
      </w:pPr>
      <w:hyperlink w:anchor="_Toc482375704" w:history="1">
        <w:r w:rsidR="00CE5DCB" w:rsidRPr="00E75856">
          <w:rPr>
            <w:rStyle w:val="Hyperlink"/>
            <w:noProof/>
          </w:rPr>
          <w:t>Guia Rápido – Clonar Pedido</w:t>
        </w:r>
        <w:r w:rsidR="00CE5DCB">
          <w:rPr>
            <w:noProof/>
            <w:webHidden/>
          </w:rPr>
          <w:tab/>
        </w:r>
        <w:r w:rsidR="00CE5DCB">
          <w:rPr>
            <w:noProof/>
            <w:webHidden/>
          </w:rPr>
          <w:fldChar w:fldCharType="begin"/>
        </w:r>
        <w:r w:rsidR="00CE5DCB">
          <w:rPr>
            <w:noProof/>
            <w:webHidden/>
          </w:rPr>
          <w:instrText xml:space="preserve"> PAGEREF _Toc482375704 \h </w:instrText>
        </w:r>
        <w:r w:rsidR="00CE5DCB">
          <w:rPr>
            <w:noProof/>
            <w:webHidden/>
          </w:rPr>
        </w:r>
        <w:r w:rsidR="00CE5DCB">
          <w:rPr>
            <w:noProof/>
            <w:webHidden/>
          </w:rPr>
          <w:fldChar w:fldCharType="separate"/>
        </w:r>
        <w:r w:rsidR="00CE5DCB">
          <w:rPr>
            <w:noProof/>
            <w:webHidden/>
          </w:rPr>
          <w:t>3</w:t>
        </w:r>
        <w:r w:rsidR="00CE5DCB">
          <w:rPr>
            <w:noProof/>
            <w:webHidden/>
          </w:rPr>
          <w:fldChar w:fldCharType="end"/>
        </w:r>
      </w:hyperlink>
    </w:p>
    <w:p w:rsidR="009A1D2B" w:rsidRDefault="000F7DAB" w:rsidP="00DC0D40">
      <w:pPr>
        <w:pStyle w:val="Ttulo1"/>
        <w:ind w:left="993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2" w:name="_Toc482375704"/>
      <w:bookmarkEnd w:id="1"/>
      <w:r w:rsidR="009A1D2B">
        <w:lastRenderedPageBreak/>
        <w:t>Guia Rápido –</w:t>
      </w:r>
      <w:r w:rsidR="00874007">
        <w:t xml:space="preserve"> </w:t>
      </w:r>
      <w:r w:rsidR="007C36BB">
        <w:t>Clonar Pedido</w:t>
      </w:r>
      <w:bookmarkEnd w:id="2"/>
    </w:p>
    <w:p w:rsidR="00534E43" w:rsidRPr="00534E43" w:rsidRDefault="00534E43" w:rsidP="00534E43">
      <w:pPr>
        <w:rPr>
          <w:lang w:eastAsia="pt-BR"/>
        </w:rPr>
      </w:pP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D76755" w:rsidRDefault="00E512CC" w:rsidP="00D129A1">
      <w:pPr>
        <w:pStyle w:val="ParagrafoManual"/>
        <w:rPr>
          <w:sz w:val="22"/>
        </w:rPr>
      </w:pPr>
      <w:r w:rsidRPr="00E512CC">
        <w:rPr>
          <w:sz w:val="22"/>
        </w:rPr>
        <w:t>No</w:t>
      </w:r>
      <w:r w:rsidR="00D129A1">
        <w:rPr>
          <w:sz w:val="22"/>
        </w:rPr>
        <w:t xml:space="preserve"> </w:t>
      </w:r>
      <w:r w:rsidRPr="00E512CC">
        <w:rPr>
          <w:sz w:val="22"/>
        </w:rPr>
        <w:t>Fly01</w:t>
      </w:r>
      <w:r w:rsidR="00D129A1">
        <w:rPr>
          <w:sz w:val="22"/>
        </w:rPr>
        <w:t xml:space="preserve"> </w:t>
      </w:r>
      <w:r w:rsidR="007C36BB">
        <w:rPr>
          <w:sz w:val="22"/>
        </w:rPr>
        <w:t>Compras é possível clonar um pedido de compra.</w:t>
      </w:r>
    </w:p>
    <w:p w:rsidR="00D129A1" w:rsidRDefault="00D129A1" w:rsidP="00D129A1">
      <w:pPr>
        <w:pStyle w:val="ParagrafoManual"/>
        <w:rPr>
          <w:sz w:val="22"/>
        </w:rPr>
      </w:pPr>
    </w:p>
    <w:p w:rsidR="00D129A1" w:rsidRDefault="00D03B4C" w:rsidP="00D129A1">
      <w:pPr>
        <w:pStyle w:val="ParagrafoManual"/>
      </w:pPr>
      <w:r>
        <w:rPr>
          <w:sz w:val="22"/>
        </w:rPr>
        <w:t>Primeiramente a</w:t>
      </w:r>
      <w:r w:rsidR="00D129A1">
        <w:rPr>
          <w:sz w:val="22"/>
        </w:rPr>
        <w:t>bra o sistema.</w:t>
      </w:r>
    </w:p>
    <w:p w:rsidR="007C36BB" w:rsidRDefault="007C36BB" w:rsidP="00D76755">
      <w:pPr>
        <w:rPr>
          <w:noProof/>
          <w:lang w:eastAsia="pt-BR"/>
        </w:rPr>
      </w:pPr>
    </w:p>
    <w:p w:rsidR="002A2DB9" w:rsidRDefault="002A2DB9" w:rsidP="00D76755">
      <w:pPr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46976" behindDoc="0" locked="0" layoutInCell="1" allowOverlap="1" wp14:anchorId="379DCD88" wp14:editId="3BE29A78">
            <wp:simplePos x="0" y="0"/>
            <wp:positionH relativeFrom="margin">
              <wp:align>center</wp:align>
            </wp:positionH>
            <wp:positionV relativeFrom="paragraph">
              <wp:posOffset>53975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391"/>
                    <a:stretch/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Default="00D76755" w:rsidP="00D76755"/>
    <w:p w:rsidR="007C36BB" w:rsidRDefault="007C36BB" w:rsidP="00D76755"/>
    <w:p w:rsidR="002A2DB9" w:rsidRPr="002A2DB9" w:rsidRDefault="00D03B4C" w:rsidP="002A2DB9">
      <w:pPr>
        <w:pStyle w:val="ParagrafoManual"/>
        <w:rPr>
          <w:sz w:val="22"/>
        </w:rPr>
      </w:pPr>
      <w:r>
        <w:rPr>
          <w:sz w:val="22"/>
        </w:rPr>
        <w:t>Clique em Compras.</w:t>
      </w:r>
    </w:p>
    <w:p w:rsidR="00743AC4" w:rsidRDefault="00743AC4" w:rsidP="00D76755"/>
    <w:p w:rsidR="00743AC4" w:rsidRPr="00743AC4" w:rsidRDefault="00AA2672" w:rsidP="00743AC4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83185</wp:posOffset>
                </wp:positionV>
                <wp:extent cx="5046980" cy="3037840"/>
                <wp:effectExtent l="152400" t="152400" r="363220" b="353060"/>
                <wp:wrapNone/>
                <wp:docPr id="12" name="Grupo 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10" name="Imagem 10"/>
                          <pic:cNvPicPr>
                            <a:picLocks/>
                          </pic:cNvPicPr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5646"/>
                          <a:stretch/>
                        </pic:blipFill>
                        <pic:spPr bwMode="auto"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11" name="Seta para a esquerda 11"/>
                        <wps:cNvSpPr/>
                        <wps:spPr>
                          <a:xfrm>
                            <a:off x="847725" y="590550"/>
                            <a:ext cx="371475" cy="200025"/>
                          </a:xfrm>
                          <a:prstGeom prst="leftArrow">
                            <a:avLst/>
                          </a:prstGeom>
                          <a:solidFill>
                            <a:schemeClr val="tx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42609B3" id="Grupo 12" o:spid="_x0000_s1026" style="position:absolute;margin-left:55.3pt;margin-top:6.55pt;width:397.4pt;height:239.2pt;z-index:251650048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10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h8ofnEAAAA2wAAAA8AAABkcnMvZG93bnJldi54bWxEj81uwkAMhO+VeIeVkXqpYEMr8RNYEEKt&#10;1EM5BHgAK2uSQNYb7S6Qvn19qMTN1oxnPq82vWvVnUJsPBuYjDNQxKW3DVcGTsev0RxUTMgWW89k&#10;4JcibNaDlxXm1j+4oPshVUpCOOZooE6py7WOZU0O49h3xKKdfXCYZA2VtgEfEu5a/Z5lU+2wYWmo&#10;saNdTeX1cHMGZkz7Hbefl/L28RMWsejf9ufCmNdhv12CStSnp/n/+tsKvtDLLzKAXv8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Bh8ofnEAAAA2wAAAA8AAAAAAAAAAAAAAAAA&#10;nwIAAGRycy9kb3ducmV2LnhtbFBLBQYAAAAABAAEAPcAAACQAwAAAAA=&#10;">
                  <v:imagedata r:id="rId10" o:title="" cropbottom="3700f"/>
                  <v:shadow on="t" color="#333" opacity="42598f" origin="-.5,-.5" offset="2.74397mm,2.74397mm"/>
                  <v:path arrowok="t"/>
                  <o:lock v:ext="edit" aspectratio="f"/>
                </v:shape>
                <v:shapetype id="_x0000_t66" coordsize="21600,21600" o:spt="66" adj="5400,5400" path="m@0,l@0@1,21600@1,21600@2@0@2@0,21600,,10800xe">
                  <v:stroke joinstyle="miter"/>
                  <v:formulas>
                    <v:f eqn="val #0"/>
                    <v:f eqn="val #1"/>
                    <v:f eqn="sum 21600 0 #1"/>
                    <v:f eqn="prod #0 #1 10800"/>
                    <v:f eqn="sum #0 0 @3"/>
                  </v:formulas>
                  <v:path o:connecttype="custom" o:connectlocs="@0,0;0,10800;@0,21600;21600,10800" o:connectangles="270,180,90,0" textboxrect="@4,@1,21600,@2"/>
                  <v:handles>
                    <v:h position="#0,#1" xrange="0,21600" yrange="0,10800"/>
                  </v:handles>
                </v:shapetype>
                <v:shape id="Seta para a esquerda 11" o:spid="_x0000_s1028" type="#_x0000_t66" style="position:absolute;left:8477;top:5905;width:3715;height:20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fvSMIA&#10;AADbAAAADwAAAGRycy9kb3ducmV2LnhtbERPTWvCQBC9F/wPywjemk0UisSsIkqgBylt6qW3ITsm&#10;0exs2N1q9Nd3C4Xe5vE+p9iMphdXcr6zrCBLUhDEtdUdNwqOn+XzEoQPyBp7y6TgTh4268lTgbm2&#10;N/6gaxUaEUPY56igDWHIpfR1SwZ9YgfiyJ2sMxgidI3UDm8x3PRynqYv0mDHsaHFgXYt1Zfq2yh4&#10;d4eLG9+Wx69tNdTdotw/zv6h1Gw6blcgAo3hX/znftVxfga/v8QD5Po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0l+9IwgAAANsAAAAPAAAAAAAAAAAAAAAAAJgCAABkcnMvZG93&#10;bnJldi54bWxQSwUGAAAAAAQABAD1AAAAhwMAAAAA&#10;" adj="5815" fillcolor="black [3213]" strokecolor="black [3213]" strokeweight="1pt"/>
              </v:group>
            </w:pict>
          </mc:Fallback>
        </mc:AlternateContent>
      </w:r>
    </w:p>
    <w:p w:rsidR="00743AC4" w:rsidRP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Default="00743AC4" w:rsidP="00743AC4"/>
    <w:p w:rsidR="00743AC4" w:rsidRPr="00743AC4" w:rsidRDefault="00743AC4" w:rsidP="00743AC4"/>
    <w:p w:rsidR="00743AC4" w:rsidRPr="00743AC4" w:rsidRDefault="00743AC4" w:rsidP="00743AC4"/>
    <w:p w:rsidR="00743AC4" w:rsidRDefault="00743AC4" w:rsidP="00743AC4"/>
    <w:p w:rsidR="007C36BB" w:rsidRDefault="007C36BB" w:rsidP="00743AC4"/>
    <w:p w:rsidR="00743AC4" w:rsidRDefault="00743AC4" w:rsidP="00743AC4"/>
    <w:p w:rsidR="00743AC4" w:rsidRDefault="00743AC4" w:rsidP="00743AC4"/>
    <w:p w:rsidR="00AA2672" w:rsidRPr="002A2DB9" w:rsidRDefault="00AA2672" w:rsidP="00AA2672">
      <w:pPr>
        <w:pStyle w:val="ParagrafoManual"/>
        <w:rPr>
          <w:sz w:val="22"/>
        </w:rPr>
      </w:pPr>
      <w:r>
        <w:rPr>
          <w:sz w:val="22"/>
        </w:rPr>
        <w:lastRenderedPageBreak/>
        <w:t>Clique em Pedido de compra.</w:t>
      </w:r>
    </w:p>
    <w:p w:rsidR="00743AC4" w:rsidRDefault="00743AC4" w:rsidP="00743AC4"/>
    <w:p w:rsidR="00AA2672" w:rsidRDefault="00166D9F" w:rsidP="00743AC4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86360</wp:posOffset>
                </wp:positionV>
                <wp:extent cx="5046980" cy="3037840"/>
                <wp:effectExtent l="152400" t="152400" r="363220" b="353060"/>
                <wp:wrapNone/>
                <wp:docPr id="17" name="Grupo 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14" name="Imagem 14"/>
                          <pic:cNvPicPr>
                            <a:picLocks/>
                          </pic:cNvPicPr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5646"/>
                          <a:stretch/>
                        </pic:blipFill>
                        <pic:spPr bwMode="auto"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15" name="Seta para a esquerda 15"/>
                        <wps:cNvSpPr/>
                        <wps:spPr>
                          <a:xfrm>
                            <a:off x="866775" y="933450"/>
                            <a:ext cx="371475" cy="200025"/>
                          </a:xfrm>
                          <a:prstGeom prst="leftArrow">
                            <a:avLst/>
                          </a:prstGeom>
                          <a:solidFill>
                            <a:schemeClr val="tx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63A1483" id="Grupo 17" o:spid="_x0000_s1026" style="position:absolute;margin-left:55.3pt;margin-top:6.8pt;width:397.4pt;height:239.2pt;z-index:251658240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">
                <v:shape id="Imagem 14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dHp/rAAAAA2wAAAA8AAABkcnMvZG93bnJldi54bWxET82KwjAQvi/4DmEEL4umuqK7XaOIuOBB&#10;D9V9gKEZ22ozKUnU+vZGELzNx/c7s0VranEl5yvLCoaDBARxbnXFhYL/w1//G4QPyBpry6TgTh4W&#10;887HDFNtb5zRdR8KEUPYp6igDKFJpfR5SQb9wDbEkTtaZzBE6AqpHd5iuKnlKEkm0mDFsaHEhlYl&#10;5ef9xSiYMu1WXK9P+eVr63581n7ujplSvW67/AURqA1v8cu90XH+GJ6/xAPk/AE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Z0en+sAAAADbAAAADwAAAAAAAAAAAAAAAACfAgAA&#10;ZHJzL2Rvd25yZXYueG1sUEsFBgAAAAAEAAQA9wAAAIwDAAAAAA==&#10;">
                  <v:imagedata r:id="rId10" o:title="" cropbottom="3700f"/>
                  <v:shadow on="t" color="#333" opacity="42598f" origin="-.5,-.5" offset="2.74397mm,2.74397mm"/>
                  <v:path arrowok="t"/>
                  <o:lock v:ext="edit" aspectratio="f"/>
                </v:shape>
                <v:shape id="Seta para a esquerda 15" o:spid="_x0000_s1028" type="#_x0000_t66" style="position:absolute;left:8667;top:9334;width:3715;height:20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zpS8EA&#10;AADbAAAADwAAAGRycy9kb3ducmV2LnhtbERPTYvCMBC9C/6HMII3TVUU6RpFFMHDImv1srehmW27&#10;NpOSRO366zeC4G0e73MWq9bU4kbOV5YVjIYJCOLc6ooLBefTbjAH4QOyxtoyKfgjD6tlt7PAVNs7&#10;H+mWhULEEPYpKihDaFIpfV6SQT+0DXHkfqwzGCJ0hdQO7zHc1HKcJDNpsOLYUGJDm5LyS3Y1Cr7c&#10;58W1h/n5e501eTXZbR+//qFUv9euP0AEasNb/HLvdZw/hecv8QC5/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us6UvBAAAA2wAAAA8AAAAAAAAAAAAAAAAAmAIAAGRycy9kb3du&#10;cmV2LnhtbFBLBQYAAAAABAAEAPUAAACGAwAAAAA=&#10;" adj="5815" fillcolor="black [3213]" strokecolor="black [3213]" strokeweight="1pt"/>
              </v:group>
            </w:pict>
          </mc:Fallback>
        </mc:AlternateContent>
      </w:r>
    </w:p>
    <w:p w:rsidR="00AA2672" w:rsidRDefault="00AA2672" w:rsidP="00743AC4"/>
    <w:p w:rsidR="00AA2672" w:rsidRDefault="00AA2672" w:rsidP="00743AC4"/>
    <w:p w:rsidR="00AA2672" w:rsidRDefault="00AA2672" w:rsidP="00743AC4"/>
    <w:p w:rsidR="00AA2672" w:rsidRDefault="00AA2672" w:rsidP="00743AC4"/>
    <w:p w:rsidR="00AA2672" w:rsidRDefault="00AA2672" w:rsidP="00743AC4"/>
    <w:p w:rsidR="00AA2672" w:rsidRDefault="00AA2672" w:rsidP="00743AC4"/>
    <w:p w:rsidR="00AA2672" w:rsidRDefault="00AA2672" w:rsidP="00743AC4"/>
    <w:p w:rsidR="00AA2672" w:rsidRDefault="00AA2672" w:rsidP="00743AC4"/>
    <w:p w:rsidR="00AA2672" w:rsidRDefault="00AA2672" w:rsidP="00743AC4"/>
    <w:p w:rsidR="00AA2672" w:rsidRDefault="00AA2672" w:rsidP="00743AC4"/>
    <w:p w:rsidR="00AA2672" w:rsidRDefault="00AA2672" w:rsidP="00743AC4"/>
    <w:p w:rsidR="00AA2672" w:rsidRDefault="00AA2672" w:rsidP="00743AC4"/>
    <w:p w:rsidR="00AA2672" w:rsidRDefault="00AA2672" w:rsidP="00743AC4"/>
    <w:p w:rsidR="00AA2672" w:rsidRDefault="00AA2672" w:rsidP="00743AC4"/>
    <w:p w:rsidR="00AA2672" w:rsidRDefault="00AA2672" w:rsidP="00743AC4"/>
    <w:p w:rsidR="00AA2672" w:rsidRDefault="00AA2672" w:rsidP="00743AC4"/>
    <w:p w:rsidR="00AA2672" w:rsidRDefault="00AA2672" w:rsidP="00743AC4"/>
    <w:p w:rsidR="00AA2672" w:rsidRDefault="00AA2672" w:rsidP="00743AC4"/>
    <w:p w:rsidR="00AA2672" w:rsidRDefault="00AA2672" w:rsidP="00743AC4"/>
    <w:p w:rsidR="00AA2672" w:rsidRDefault="00AA2672" w:rsidP="00743AC4"/>
    <w:p w:rsidR="00AA2672" w:rsidRDefault="00166D9F" w:rsidP="00743AC4">
      <w:r>
        <w:rPr>
          <w:noProof/>
          <w:lang w:eastAsia="pt-BR"/>
        </w:rPr>
        <w:drawing>
          <wp:anchor distT="0" distB="0" distL="114300" distR="114300" simplePos="0" relativeHeight="251659264" behindDoc="1" locked="0" layoutInCell="1" allowOverlap="1" wp14:anchorId="459D47CF" wp14:editId="3DD8A65E">
            <wp:simplePos x="0" y="0"/>
            <wp:positionH relativeFrom="column">
              <wp:posOffset>2893060</wp:posOffset>
            </wp:positionH>
            <wp:positionV relativeFrom="paragraph">
              <wp:posOffset>43815</wp:posOffset>
            </wp:positionV>
            <wp:extent cx="438150" cy="342900"/>
            <wp:effectExtent l="0" t="0" r="0" b="0"/>
            <wp:wrapSquare wrapText="bothSides"/>
            <wp:docPr id="20" name="Imagem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8150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66D9F" w:rsidRDefault="00166D9F" w:rsidP="00166D9F">
      <w:pPr>
        <w:pStyle w:val="ParagrafoManual"/>
        <w:rPr>
          <w:noProof/>
          <w:lang w:eastAsia="pt-BR"/>
        </w:rPr>
      </w:pPr>
      <w:r>
        <w:rPr>
          <w:sz w:val="22"/>
        </w:rPr>
        <w:t xml:space="preserve">Clique no menu operações         </w:t>
      </w:r>
    </w:p>
    <w:p w:rsidR="00AA2672" w:rsidRDefault="00AA2672" w:rsidP="00743AC4"/>
    <w:p w:rsidR="00166D9F" w:rsidRDefault="00166D9F" w:rsidP="00743AC4"/>
    <w:p w:rsidR="00166D9F" w:rsidRDefault="00166D9F" w:rsidP="00743AC4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12065</wp:posOffset>
                </wp:positionV>
                <wp:extent cx="5046980" cy="3037840"/>
                <wp:effectExtent l="152400" t="152400" r="363220" b="353060"/>
                <wp:wrapNone/>
                <wp:docPr id="22" name="Grupo 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18" name="Imagem 18"/>
                          <pic:cNvPicPr>
                            <a:picLocks/>
                          </pic:cNvPicPr>
                        </pic:nvPicPr>
                        <pic:blipFill rotWithShape="1"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5138"/>
                          <a:stretch/>
                        </pic:blipFill>
                        <pic:spPr bwMode="auto"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21" name="Seta para a esquerda 21"/>
                        <wps:cNvSpPr/>
                        <wps:spPr>
                          <a:xfrm rot="11001902">
                            <a:off x="771525" y="1828800"/>
                            <a:ext cx="276225" cy="133350"/>
                          </a:xfrm>
                          <a:prstGeom prst="leftArrow">
                            <a:avLst/>
                          </a:prstGeom>
                          <a:solidFill>
                            <a:schemeClr val="tx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29AD5CE" id="Grupo 22" o:spid="_x0000_s1026" style="position:absolute;margin-left:55.3pt;margin-top:.95pt;width:397.4pt;height:239.2pt;z-index:251662336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">
                <v:shape id="Imagem 18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hFCF/BAAAA2wAAAA8AAABkcnMvZG93bnJldi54bWxEj0+LwkAMxe+C32GI4E2ndVF2u44igrCn&#10;Bf/gOXSybbWTqZ2x1m+/OQjeEt7Le78s172rVUdtqDwbSKcJKOLc24oLA6fjbvIJKkRki7VnMvCk&#10;AOvVcLDEzPoH76k7xEJJCIcMDZQxNpnWIS/JYZj6hli0P986jLK2hbYtPiTc1XqWJAvtsGJpKLGh&#10;bUn59XB3Bi7dZv4Rb3Qm/v3iIy3SXZHWxoxH/eYbVKQ+vs2v6x8r+AIrv8gAevUP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ChFCF/BAAAA2wAAAA8AAAAAAAAAAAAAAAAAnwIA&#10;AGRycy9kb3ducmV2LnhtbFBLBQYAAAAABAAEAPcAAACNAwAAAAA=&#10;">
                  <v:imagedata r:id="rId13" o:title="" cropbottom="3367f"/>
                  <v:shadow on="t" color="#333" opacity="42598f" origin="-.5,-.5" offset="2.74397mm,2.74397mm"/>
                  <v:path arrowok="t"/>
                  <o:lock v:ext="edit" aspectratio="f"/>
                </v:shape>
                <v:shape id="Seta para a esquerda 21" o:spid="_x0000_s1028" type="#_x0000_t66" style="position:absolute;left:7715;top:18288;width:2762;height:1333;rotation:-1157594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2A2MAA&#10;AADbAAAADwAAAGRycy9kb3ducmV2LnhtbESPQYvCMBSE7wv+h/AEb2uq6Cq1UUQUxNtWweujebal&#10;zUtpYlv/vREW9jjMzDdMshtMLTpqXWlZwWwagSDOrC45V3C7nr7XIJxH1lhbJgUvcrDbjr4SjLXt&#10;+Ze61OciQNjFqKDwvomldFlBBt3UNsTBe9jWoA+yzaVusQ9wU8t5FP1IgyWHhQIbOhSUVenTKHj0&#10;5n68HZpLhauaLyl3y8VZKjUZD/sNCE+D/w//tc9awXwGny/hB8jtG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c2A2MAAAADbAAAADwAAAAAAAAAAAAAAAACYAgAAZHJzL2Rvd25y&#10;ZXYueG1sUEsFBgAAAAAEAAQA9QAAAIUDAAAAAA==&#10;" adj="5214" fillcolor="black [3213]" strokecolor="black [3213]" strokeweight="1pt"/>
              </v:group>
            </w:pict>
          </mc:Fallback>
        </mc:AlternateContent>
      </w:r>
    </w:p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166D9F">
      <w:pPr>
        <w:pStyle w:val="ParagrafoManual"/>
        <w:rPr>
          <w:noProof/>
          <w:lang w:eastAsia="pt-BR"/>
        </w:rPr>
      </w:pPr>
      <w:r>
        <w:rPr>
          <w:sz w:val="22"/>
        </w:rPr>
        <w:lastRenderedPageBreak/>
        <w:t xml:space="preserve">Clique em Clonar         </w:t>
      </w:r>
    </w:p>
    <w:p w:rsidR="00166D9F" w:rsidRDefault="00166D9F" w:rsidP="00743AC4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255905</wp:posOffset>
                </wp:positionV>
                <wp:extent cx="5046980" cy="3037840"/>
                <wp:effectExtent l="152400" t="152400" r="363220" b="353060"/>
                <wp:wrapNone/>
                <wp:docPr id="29" name="Grupo 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6" name="Imagem 26"/>
                          <pic:cNvPicPr>
                            <a:picLocks/>
                          </pic:cNvPicPr>
                        </pic:nvPicPr>
                        <pic:blipFill rotWithShape="1"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5138"/>
                          <a:stretch/>
                        </pic:blipFill>
                        <pic:spPr bwMode="auto"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28" name="Seta para a esquerda 28"/>
                        <wps:cNvSpPr/>
                        <wps:spPr>
                          <a:xfrm rot="11001902">
                            <a:off x="762000" y="2105025"/>
                            <a:ext cx="276225" cy="133350"/>
                          </a:xfrm>
                          <a:prstGeom prst="leftArrow">
                            <a:avLst/>
                          </a:prstGeom>
                          <a:solidFill>
                            <a:schemeClr val="tx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B6687AC" id="Grupo 29" o:spid="_x0000_s1026" style="position:absolute;margin-left:55.3pt;margin-top:20.15pt;width:397.4pt;height:239.2pt;z-index:251667456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">
                <v:shape id="Imagem 26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j68wvAAAAA2wAAAA8AAABkcnMvZG93bnJldi54bWxEj82qwjAUhPeC7xCOcHea1sstWo0iguBK&#10;8AfXh+bYVpuT2sRa395cEFwOM/MNM192phItNa60rCAeRSCIM6tLzhWcjpvhBITzyBory6TgRQ6W&#10;i35vjqm2T95Te/C5CBB2KSoovK9TKV1WkEE3sjVx8C62MeiDbHKpG3wGuKnkOIoSabDksFBgTeuC&#10;stvhYRRc29Xfr7/TmXg35SMl8SaPK6V+Bt1qBsJT57/hT3urFYwT+P8SfoBcvAE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+PrzC8AAAADbAAAADwAAAAAAAAAAAAAAAACfAgAA&#10;ZHJzL2Rvd25yZXYueG1sUEsFBgAAAAAEAAQA9wAAAIwDAAAAAA==&#10;">
                  <v:imagedata r:id="rId13" o:title="" cropbottom="3367f"/>
                  <v:shadow on="t" color="#333" opacity="42598f" origin="-.5,-.5" offset="2.74397mm,2.74397mm"/>
                  <v:path arrowok="t"/>
                  <o:lock v:ext="edit" aspectratio="f"/>
                </v:shape>
                <v:shape id="Seta para a esquerda 28" o:spid="_x0000_s1028" type="#_x0000_t66" style="position:absolute;left:7620;top:21050;width:2762;height:1333;rotation:-11575949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PcpRbsA&#10;AADbAAAADwAAAGRycy9kb3ducmV2LnhtbERPSwrCMBDdC94hjOBOU8Uf1SgiCuLOKrgdmrEtNpPS&#10;xLbe3iwEl4/33+w6U4qGaldYVjAZRyCIU6sLzhTcb6fRCoTzyBpLy6TgQw52235vg7G2LV+pSXwm&#10;Qgi7GBXk3lexlC7NyaAb24o4cE9bG/QB1pnUNbYh3JRyGkULabDg0JBjRYec0lfyNgqerXkc74fq&#10;8sJlyZeEm/nsLJUaDrr9GoSnzv/FP/dZK5iGseFL+AFy+wU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Nz3KUW7AAAA2wAAAA8AAAAAAAAAAAAAAAAAmAIAAGRycy9kb3ducmV2Lnht&#10;bFBLBQYAAAAABAAEAPUAAACAAwAAAAA=&#10;" adj="5214" fillcolor="black [3213]" strokecolor="black [3213]" strokeweight="1pt"/>
              </v:group>
            </w:pict>
          </mc:Fallback>
        </mc:AlternateContent>
      </w:r>
    </w:p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166D9F" w:rsidRDefault="00166D9F" w:rsidP="00743AC4"/>
    <w:p w:rsidR="006F188A" w:rsidRDefault="004F2176" w:rsidP="006F188A">
      <w:pPr>
        <w:pStyle w:val="ParagrafoManual"/>
        <w:rPr>
          <w:noProof/>
          <w:lang w:eastAsia="pt-BR"/>
        </w:rPr>
      </w:pPr>
      <w:r>
        <w:rPr>
          <w:sz w:val="22"/>
        </w:rPr>
        <w:t>A</w:t>
      </w:r>
      <w:r w:rsidR="006F188A">
        <w:rPr>
          <w:sz w:val="22"/>
        </w:rPr>
        <w:t>pós clonado, o pedido de compra gerará um relatório</w:t>
      </w:r>
    </w:p>
    <w:p w:rsidR="006F188A" w:rsidRDefault="006F188A" w:rsidP="00743AC4">
      <w:pPr>
        <w:rPr>
          <w:noProof/>
          <w:lang w:eastAsia="pt-BR"/>
        </w:rPr>
      </w:pPr>
    </w:p>
    <w:p w:rsidR="00166D9F" w:rsidRDefault="006F188A" w:rsidP="00743AC4"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153035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0" name="Imagem 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391"/>
                    <a:stretch/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F2176" w:rsidRDefault="004F2176" w:rsidP="00743AC4"/>
    <w:p w:rsidR="004F2176" w:rsidRDefault="004F2176" w:rsidP="00743AC4"/>
    <w:p w:rsidR="004F2176" w:rsidRDefault="004F2176" w:rsidP="00743AC4"/>
    <w:p w:rsidR="004F2176" w:rsidRDefault="004F2176" w:rsidP="00743AC4"/>
    <w:p w:rsidR="004F2176" w:rsidRDefault="004F2176" w:rsidP="00743AC4"/>
    <w:p w:rsidR="004F2176" w:rsidRDefault="004F2176" w:rsidP="00743AC4"/>
    <w:p w:rsidR="004F2176" w:rsidRDefault="004F2176" w:rsidP="00743AC4"/>
    <w:p w:rsidR="004F2176" w:rsidRDefault="004F2176" w:rsidP="00743AC4"/>
    <w:p w:rsidR="004F2176" w:rsidRDefault="004F2176" w:rsidP="00743AC4"/>
    <w:p w:rsidR="004F2176" w:rsidRDefault="004F2176" w:rsidP="00743AC4"/>
    <w:p w:rsidR="004F2176" w:rsidRDefault="004F2176" w:rsidP="00743AC4"/>
    <w:p w:rsidR="004F2176" w:rsidRDefault="004F2176" w:rsidP="00743AC4"/>
    <w:p w:rsidR="004F2176" w:rsidRDefault="004F2176" w:rsidP="00743AC4"/>
    <w:p w:rsidR="004F2176" w:rsidRDefault="004F2176" w:rsidP="00743AC4"/>
    <w:p w:rsidR="004F2176" w:rsidRDefault="004F2176" w:rsidP="00743AC4"/>
    <w:p w:rsidR="004F2176" w:rsidRDefault="004F2176" w:rsidP="00743AC4"/>
    <w:p w:rsidR="004F2176" w:rsidRDefault="004F2176" w:rsidP="00743AC4"/>
    <w:p w:rsidR="004F2176" w:rsidRDefault="004F2176" w:rsidP="00743AC4"/>
    <w:p w:rsidR="004F2176" w:rsidRDefault="004F2176" w:rsidP="00743AC4"/>
    <w:p w:rsidR="004F2176" w:rsidRDefault="004F2176" w:rsidP="00743AC4"/>
    <w:p w:rsidR="004F2176" w:rsidRDefault="004F2176" w:rsidP="00743AC4"/>
    <w:p w:rsidR="004F2176" w:rsidRDefault="004F2176" w:rsidP="00743AC4"/>
    <w:p w:rsidR="004F2176" w:rsidRDefault="004F2176" w:rsidP="00743AC4"/>
    <w:p w:rsidR="004F2176" w:rsidRDefault="004F2176" w:rsidP="00743AC4"/>
    <w:p w:rsidR="004F2176" w:rsidRDefault="004F2176" w:rsidP="00743AC4"/>
    <w:p w:rsidR="004F2176" w:rsidRDefault="004F2176" w:rsidP="00743AC4"/>
    <w:p w:rsidR="004F2176" w:rsidRDefault="004F2176" w:rsidP="004F2176">
      <w:pPr>
        <w:pStyle w:val="ParagrafoManual"/>
        <w:rPr>
          <w:sz w:val="22"/>
        </w:rPr>
      </w:pPr>
      <w:r>
        <w:rPr>
          <w:sz w:val="22"/>
        </w:rPr>
        <w:lastRenderedPageBreak/>
        <w:t>Então o pedido estará clonado.</w:t>
      </w:r>
    </w:p>
    <w:p w:rsidR="004F2176" w:rsidRDefault="004F2176" w:rsidP="004F2176">
      <w:pPr>
        <w:pStyle w:val="ParagrafoManual"/>
        <w:rPr>
          <w:sz w:val="22"/>
        </w:rPr>
      </w:pPr>
    </w:p>
    <w:p w:rsidR="004F2176" w:rsidRDefault="004F2176" w:rsidP="004F2176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425F968F" wp14:editId="681FC9AF">
            <wp:simplePos x="0" y="0"/>
            <wp:positionH relativeFrom="margin">
              <wp:align>center</wp:align>
            </wp:positionH>
            <wp:positionV relativeFrom="paragraph">
              <wp:posOffset>133350</wp:posOffset>
            </wp:positionV>
            <wp:extent cx="5047200" cy="457200"/>
            <wp:effectExtent l="0" t="0" r="1270" b="0"/>
            <wp:wrapThrough wrapText="bothSides">
              <wp:wrapPolygon edited="0">
                <wp:start x="0" y="0"/>
                <wp:lineTo x="0" y="20700"/>
                <wp:lineTo x="21524" y="20700"/>
                <wp:lineTo x="21524" y="0"/>
                <wp:lineTo x="0" y="0"/>
              </wp:wrapPolygon>
            </wp:wrapThrough>
            <wp:docPr id="31" name="Imagem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F2176" w:rsidRPr="00743AC4" w:rsidRDefault="004F2176" w:rsidP="00743AC4"/>
    <w:sectPr w:rsidR="004F2176" w:rsidRPr="00743AC4" w:rsidSect="00D569DD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0A70" w:rsidRDefault="00A80A70" w:rsidP="00CA5701">
      <w:r>
        <w:separator/>
      </w:r>
    </w:p>
  </w:endnote>
  <w:endnote w:type="continuationSeparator" w:id="0">
    <w:p w:rsidR="00A80A70" w:rsidRDefault="00A80A70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4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C0D40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C0D40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0A70" w:rsidRDefault="00A80A70" w:rsidP="00CA5701">
      <w:r>
        <w:separator/>
      </w:r>
    </w:p>
  </w:footnote>
  <w:footnote w:type="continuationSeparator" w:id="0">
    <w:p w:rsidR="00A80A70" w:rsidRDefault="00A80A70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D8111E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D8111E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8111E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7C36BB">
                            <w:t>Clonar Pedido</w:t>
                          </w:r>
                        </w:p>
                        <w:p w:rsidR="00C4691D" w:rsidRPr="005D5B9D" w:rsidRDefault="00C4691D" w:rsidP="00D8111E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8111E">
                    <w:pPr>
                      <w:pStyle w:val="Ttulo"/>
                    </w:pPr>
                    <w:r>
                      <w:t xml:space="preserve">Guia Rápido – </w:t>
                    </w:r>
                    <w:r w:rsidR="007C36BB">
                      <w:t>Clonar Pedido</w:t>
                    </w:r>
                  </w:p>
                  <w:p w:rsidR="00C4691D" w:rsidRPr="005D5B9D" w:rsidRDefault="00C4691D" w:rsidP="00D8111E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1F8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366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0BB7"/>
    <w:rsid w:val="000919A7"/>
    <w:rsid w:val="00092F2D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5A7"/>
    <w:rsid w:val="000B799B"/>
    <w:rsid w:val="000B7F4C"/>
    <w:rsid w:val="000C139D"/>
    <w:rsid w:val="000C1CA2"/>
    <w:rsid w:val="000C1EF0"/>
    <w:rsid w:val="000C2C08"/>
    <w:rsid w:val="000C50E4"/>
    <w:rsid w:val="000D0CB0"/>
    <w:rsid w:val="000D175B"/>
    <w:rsid w:val="000D260A"/>
    <w:rsid w:val="000D2E67"/>
    <w:rsid w:val="000D49EB"/>
    <w:rsid w:val="000D5357"/>
    <w:rsid w:val="000D6EDB"/>
    <w:rsid w:val="000D7943"/>
    <w:rsid w:val="000D7ED1"/>
    <w:rsid w:val="000E09E0"/>
    <w:rsid w:val="000E1221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1D55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9F"/>
    <w:rsid w:val="00166DD8"/>
    <w:rsid w:val="001672A8"/>
    <w:rsid w:val="001674B0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97AA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20A2"/>
    <w:rsid w:val="001C3F04"/>
    <w:rsid w:val="001C47DD"/>
    <w:rsid w:val="001C493C"/>
    <w:rsid w:val="001C4B42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0B85"/>
    <w:rsid w:val="002217C3"/>
    <w:rsid w:val="00222321"/>
    <w:rsid w:val="0022442C"/>
    <w:rsid w:val="00224D4A"/>
    <w:rsid w:val="00224D82"/>
    <w:rsid w:val="00225AF5"/>
    <w:rsid w:val="00225BB7"/>
    <w:rsid w:val="00226EC2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2FEB"/>
    <w:rsid w:val="002630B5"/>
    <w:rsid w:val="002632C6"/>
    <w:rsid w:val="002634B2"/>
    <w:rsid w:val="002638C9"/>
    <w:rsid w:val="00263921"/>
    <w:rsid w:val="0026426A"/>
    <w:rsid w:val="00264946"/>
    <w:rsid w:val="00265092"/>
    <w:rsid w:val="00265931"/>
    <w:rsid w:val="0026653C"/>
    <w:rsid w:val="00266A78"/>
    <w:rsid w:val="002709A6"/>
    <w:rsid w:val="002740F4"/>
    <w:rsid w:val="00275EB1"/>
    <w:rsid w:val="002776BC"/>
    <w:rsid w:val="00277C26"/>
    <w:rsid w:val="00280A10"/>
    <w:rsid w:val="0028345B"/>
    <w:rsid w:val="00283464"/>
    <w:rsid w:val="00284DDD"/>
    <w:rsid w:val="00285300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2DB9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2E31"/>
    <w:rsid w:val="0031381A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5A9B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6FA6"/>
    <w:rsid w:val="00360F8F"/>
    <w:rsid w:val="00361DC3"/>
    <w:rsid w:val="00362075"/>
    <w:rsid w:val="00362801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1E53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11CD"/>
    <w:rsid w:val="003911DE"/>
    <w:rsid w:val="003920E1"/>
    <w:rsid w:val="003927AC"/>
    <w:rsid w:val="00393129"/>
    <w:rsid w:val="00393A54"/>
    <w:rsid w:val="003959CA"/>
    <w:rsid w:val="0039606C"/>
    <w:rsid w:val="0039728C"/>
    <w:rsid w:val="003A08EA"/>
    <w:rsid w:val="003A09DC"/>
    <w:rsid w:val="003A0FF0"/>
    <w:rsid w:val="003A2C42"/>
    <w:rsid w:val="003A321C"/>
    <w:rsid w:val="003A378D"/>
    <w:rsid w:val="003A39D2"/>
    <w:rsid w:val="003A476D"/>
    <w:rsid w:val="003A4C5F"/>
    <w:rsid w:val="003A5AF7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3E97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493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0E00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4C13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658"/>
    <w:rsid w:val="004B62BD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5437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2176"/>
    <w:rsid w:val="004F3EF2"/>
    <w:rsid w:val="004F4182"/>
    <w:rsid w:val="004F433D"/>
    <w:rsid w:val="004F4B9B"/>
    <w:rsid w:val="004F4DE0"/>
    <w:rsid w:val="004F51C4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42E8"/>
    <w:rsid w:val="00576108"/>
    <w:rsid w:val="005806DB"/>
    <w:rsid w:val="00580C3B"/>
    <w:rsid w:val="00581DA2"/>
    <w:rsid w:val="00582195"/>
    <w:rsid w:val="00582A56"/>
    <w:rsid w:val="00583305"/>
    <w:rsid w:val="00583B8F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0AB2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3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6A37"/>
    <w:rsid w:val="005D7504"/>
    <w:rsid w:val="005D7942"/>
    <w:rsid w:val="005E07CC"/>
    <w:rsid w:val="005E0A49"/>
    <w:rsid w:val="005E1278"/>
    <w:rsid w:val="005E2F19"/>
    <w:rsid w:val="005E337E"/>
    <w:rsid w:val="005E4143"/>
    <w:rsid w:val="005E421F"/>
    <w:rsid w:val="005E43C2"/>
    <w:rsid w:val="005E4D3F"/>
    <w:rsid w:val="005E56EA"/>
    <w:rsid w:val="005E662D"/>
    <w:rsid w:val="005F185B"/>
    <w:rsid w:val="005F22F5"/>
    <w:rsid w:val="005F237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8CB"/>
    <w:rsid w:val="00613E90"/>
    <w:rsid w:val="0061434B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1043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54A1"/>
    <w:rsid w:val="00636C72"/>
    <w:rsid w:val="00637264"/>
    <w:rsid w:val="00640C54"/>
    <w:rsid w:val="00641B57"/>
    <w:rsid w:val="00641D68"/>
    <w:rsid w:val="006420BD"/>
    <w:rsid w:val="0064216D"/>
    <w:rsid w:val="006429E0"/>
    <w:rsid w:val="00642E1A"/>
    <w:rsid w:val="00644E63"/>
    <w:rsid w:val="00647B31"/>
    <w:rsid w:val="0065120C"/>
    <w:rsid w:val="00651293"/>
    <w:rsid w:val="006518FA"/>
    <w:rsid w:val="00653190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607"/>
    <w:rsid w:val="006C2A11"/>
    <w:rsid w:val="006C2ADA"/>
    <w:rsid w:val="006C2B7B"/>
    <w:rsid w:val="006C3211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188A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4C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552"/>
    <w:rsid w:val="00741671"/>
    <w:rsid w:val="00742097"/>
    <w:rsid w:val="00742213"/>
    <w:rsid w:val="00742376"/>
    <w:rsid w:val="00743AC4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0F2E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3556"/>
    <w:rsid w:val="00774920"/>
    <w:rsid w:val="00774AF1"/>
    <w:rsid w:val="00774E1E"/>
    <w:rsid w:val="00775F6F"/>
    <w:rsid w:val="00775FD8"/>
    <w:rsid w:val="00777A4A"/>
    <w:rsid w:val="007801F5"/>
    <w:rsid w:val="00780837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658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36B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6B14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1C96"/>
    <w:rsid w:val="0082456F"/>
    <w:rsid w:val="008258A8"/>
    <w:rsid w:val="00825E04"/>
    <w:rsid w:val="008269F0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83C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07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3CAA"/>
    <w:rsid w:val="008B5106"/>
    <w:rsid w:val="008B62AF"/>
    <w:rsid w:val="008B72AC"/>
    <w:rsid w:val="008B7EC1"/>
    <w:rsid w:val="008C1EBE"/>
    <w:rsid w:val="008C2698"/>
    <w:rsid w:val="008C35F5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5855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3FE1"/>
    <w:rsid w:val="00904986"/>
    <w:rsid w:val="009056AF"/>
    <w:rsid w:val="00905761"/>
    <w:rsid w:val="00905F7C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284"/>
    <w:rsid w:val="00977828"/>
    <w:rsid w:val="009817F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9735E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9D"/>
    <w:rsid w:val="009B37C0"/>
    <w:rsid w:val="009B48C2"/>
    <w:rsid w:val="009B6531"/>
    <w:rsid w:val="009B6AFA"/>
    <w:rsid w:val="009B7F8D"/>
    <w:rsid w:val="009C07AC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6C5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37C1A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1B5"/>
    <w:rsid w:val="00A55321"/>
    <w:rsid w:val="00A57748"/>
    <w:rsid w:val="00A57873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80A70"/>
    <w:rsid w:val="00A81581"/>
    <w:rsid w:val="00A821BE"/>
    <w:rsid w:val="00A84960"/>
    <w:rsid w:val="00A84B62"/>
    <w:rsid w:val="00A85225"/>
    <w:rsid w:val="00A85353"/>
    <w:rsid w:val="00A86051"/>
    <w:rsid w:val="00A8684A"/>
    <w:rsid w:val="00A869D8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672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A2A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2ED1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176A4"/>
    <w:rsid w:val="00B20B0C"/>
    <w:rsid w:val="00B21903"/>
    <w:rsid w:val="00B21958"/>
    <w:rsid w:val="00B21F46"/>
    <w:rsid w:val="00B22143"/>
    <w:rsid w:val="00B2373E"/>
    <w:rsid w:val="00B248E3"/>
    <w:rsid w:val="00B24C33"/>
    <w:rsid w:val="00B24ED7"/>
    <w:rsid w:val="00B2520C"/>
    <w:rsid w:val="00B25355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62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011"/>
    <w:rsid w:val="00B87693"/>
    <w:rsid w:val="00B90E0A"/>
    <w:rsid w:val="00B91847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CA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3F94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A96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B7752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749"/>
    <w:rsid w:val="00CE4F1A"/>
    <w:rsid w:val="00CE55D3"/>
    <w:rsid w:val="00CE5B0A"/>
    <w:rsid w:val="00CE5DCB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3B4C"/>
    <w:rsid w:val="00D050EC"/>
    <w:rsid w:val="00D0591C"/>
    <w:rsid w:val="00D05ACF"/>
    <w:rsid w:val="00D10B53"/>
    <w:rsid w:val="00D111BF"/>
    <w:rsid w:val="00D11591"/>
    <w:rsid w:val="00D129A1"/>
    <w:rsid w:val="00D14716"/>
    <w:rsid w:val="00D14B2F"/>
    <w:rsid w:val="00D14D4A"/>
    <w:rsid w:val="00D153EE"/>
    <w:rsid w:val="00D15BE9"/>
    <w:rsid w:val="00D16A0E"/>
    <w:rsid w:val="00D16F5E"/>
    <w:rsid w:val="00D1736D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3EA3"/>
    <w:rsid w:val="00D346AB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995"/>
    <w:rsid w:val="00D53EC9"/>
    <w:rsid w:val="00D53ED1"/>
    <w:rsid w:val="00D54970"/>
    <w:rsid w:val="00D561BE"/>
    <w:rsid w:val="00D568BB"/>
    <w:rsid w:val="00D569DD"/>
    <w:rsid w:val="00D56E43"/>
    <w:rsid w:val="00D571F9"/>
    <w:rsid w:val="00D60883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755"/>
    <w:rsid w:val="00D76DB2"/>
    <w:rsid w:val="00D77F48"/>
    <w:rsid w:val="00D80650"/>
    <w:rsid w:val="00D8067E"/>
    <w:rsid w:val="00D8086C"/>
    <w:rsid w:val="00D80B20"/>
    <w:rsid w:val="00D8111E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0D40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3CC7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48E6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3FC1"/>
    <w:rsid w:val="00E358D0"/>
    <w:rsid w:val="00E35997"/>
    <w:rsid w:val="00E36179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2CC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58F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484D"/>
    <w:rsid w:val="00EA546A"/>
    <w:rsid w:val="00EA5CFC"/>
    <w:rsid w:val="00EA5EB1"/>
    <w:rsid w:val="00EA7666"/>
    <w:rsid w:val="00EB0756"/>
    <w:rsid w:val="00EB10A9"/>
    <w:rsid w:val="00EB116C"/>
    <w:rsid w:val="00EB22EB"/>
    <w:rsid w:val="00EB28A5"/>
    <w:rsid w:val="00EB3252"/>
    <w:rsid w:val="00EB32A6"/>
    <w:rsid w:val="00EB5570"/>
    <w:rsid w:val="00EB6845"/>
    <w:rsid w:val="00EB686A"/>
    <w:rsid w:val="00EB7735"/>
    <w:rsid w:val="00EB791A"/>
    <w:rsid w:val="00EC090D"/>
    <w:rsid w:val="00EC131E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17E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1C2E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4E29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88C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2A9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7C5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D8111E"/>
    <w:pPr>
      <w:spacing w:before="240" w:after="60"/>
      <w:ind w:left="709" w:hanging="142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D8111E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D8111E"/>
    <w:pPr>
      <w:tabs>
        <w:tab w:val="left" w:pos="480"/>
        <w:tab w:val="left" w:leader="dot" w:pos="8828"/>
      </w:tabs>
      <w:spacing w:before="60" w:after="60"/>
      <w:ind w:left="567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A57873"/>
    <w:pPr>
      <w:jc w:val="center"/>
    </w:pPr>
  </w:style>
  <w:style w:type="character" w:customStyle="1" w:styleId="TOTVSItlicoChar">
    <w:name w:val="TOTVS Itálico Char"/>
    <w:link w:val="TOTVSItlico"/>
    <w:rsid w:val="00A57873"/>
    <w:rPr>
      <w:rFonts w:ascii="Arial Narrow" w:hAnsi="Arial Narrow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1.jpeg"/><Relationship Id="rId2" Type="http://schemas.openxmlformats.org/officeDocument/2006/relationships/image" Target="media/image10.jpeg"/><Relationship Id="rId1" Type="http://schemas.openxmlformats.org/officeDocument/2006/relationships/image" Target="media/image9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eg"/><Relationship Id="rId1" Type="http://schemas.openxmlformats.org/officeDocument/2006/relationships/image" Target="media/image9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2410DC-E080-498E-B2C2-F77AEDE015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24</TotalTime>
  <Pages>6</Pages>
  <Words>105</Words>
  <Characters>568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672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Nylce Cristiane de Jesus Duval</cp:lastModifiedBy>
  <cp:revision>22</cp:revision>
  <cp:lastPrinted>2014-01-19T16:14:00Z</cp:lastPrinted>
  <dcterms:created xsi:type="dcterms:W3CDTF">2017-05-12T20:41:00Z</dcterms:created>
  <dcterms:modified xsi:type="dcterms:W3CDTF">2017-05-12T21:07:00Z</dcterms:modified>
</cp:coreProperties>
</file>