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D76755">
                              <w:rPr>
                                <w:lang w:val="pt-BR"/>
                              </w:rPr>
                              <w:t xml:space="preserve"> </w:t>
                            </w:r>
                            <w:r w:rsidR="00CA3FA4">
                              <w:rPr>
                                <w:lang w:val="pt-BR"/>
                              </w:rPr>
                              <w:t>Nova tela de parâmetros fiscais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D76755">
                        <w:rPr>
                          <w:lang w:val="pt-BR"/>
                        </w:rPr>
                        <w:t xml:space="preserve"> </w:t>
                      </w:r>
                      <w:r w:rsidR="00CA3FA4">
                        <w:rPr>
                          <w:lang w:val="pt-BR"/>
                        </w:rPr>
                        <w:t>Nova tela de parâmetros fiscais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82455024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p w:rsidR="007F12A2" w:rsidRDefault="000F7DAB" w:rsidP="007F12A2">
      <w:pPr>
        <w:pStyle w:val="Sumrio1"/>
        <w:rPr>
          <w:rFonts w:asciiTheme="minorHAnsi" w:eastAsiaTheme="minorEastAsia" w:hAnsiTheme="minorHAnsi" w:cstheme="minorBidi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2455024" w:history="1">
        <w:r w:rsidR="007F12A2" w:rsidRPr="00361A8F">
          <w:rPr>
            <w:rStyle w:val="Hyperlink"/>
            <w:noProof/>
          </w:rPr>
          <w:t>Sumário</w:t>
        </w:r>
        <w:r w:rsidR="007F12A2">
          <w:rPr>
            <w:noProof/>
            <w:webHidden/>
          </w:rPr>
          <w:tab/>
        </w:r>
        <w:r w:rsidR="007F12A2">
          <w:rPr>
            <w:noProof/>
            <w:webHidden/>
          </w:rPr>
          <w:fldChar w:fldCharType="begin"/>
        </w:r>
        <w:r w:rsidR="007F12A2">
          <w:rPr>
            <w:noProof/>
            <w:webHidden/>
          </w:rPr>
          <w:instrText xml:space="preserve"> PAGEREF _Toc482455024 \h </w:instrText>
        </w:r>
        <w:r w:rsidR="007F12A2">
          <w:rPr>
            <w:noProof/>
            <w:webHidden/>
          </w:rPr>
        </w:r>
        <w:r w:rsidR="007F12A2">
          <w:rPr>
            <w:noProof/>
            <w:webHidden/>
          </w:rPr>
          <w:fldChar w:fldCharType="separate"/>
        </w:r>
        <w:r w:rsidR="007F12A2">
          <w:rPr>
            <w:noProof/>
            <w:webHidden/>
          </w:rPr>
          <w:t>2</w:t>
        </w:r>
        <w:r w:rsidR="007F12A2">
          <w:rPr>
            <w:noProof/>
            <w:webHidden/>
          </w:rPr>
          <w:fldChar w:fldCharType="end"/>
        </w:r>
      </w:hyperlink>
    </w:p>
    <w:p w:rsidR="007F12A2" w:rsidRDefault="000D2B60" w:rsidP="007F12A2">
      <w:pPr>
        <w:pStyle w:val="Sumrio1"/>
        <w:rPr>
          <w:rFonts w:asciiTheme="minorHAnsi" w:eastAsiaTheme="minorEastAsia" w:hAnsiTheme="minorHAnsi" w:cstheme="minorBidi"/>
          <w:noProof/>
          <w:color w:val="auto"/>
          <w:sz w:val="22"/>
          <w:lang w:eastAsia="pt-BR"/>
        </w:rPr>
      </w:pPr>
      <w:hyperlink w:anchor="_Toc482455025" w:history="1">
        <w:r w:rsidR="007F12A2" w:rsidRPr="00361A8F">
          <w:rPr>
            <w:rStyle w:val="Hyperlink"/>
            <w:noProof/>
          </w:rPr>
          <w:t>Guia Rápido – Nova tela de parâmetros fiscais</w:t>
        </w:r>
        <w:r w:rsidR="007F12A2">
          <w:rPr>
            <w:noProof/>
            <w:webHidden/>
          </w:rPr>
          <w:tab/>
        </w:r>
        <w:r w:rsidR="007F12A2">
          <w:rPr>
            <w:noProof/>
            <w:webHidden/>
          </w:rPr>
          <w:fldChar w:fldCharType="begin"/>
        </w:r>
        <w:r w:rsidR="007F12A2">
          <w:rPr>
            <w:noProof/>
            <w:webHidden/>
          </w:rPr>
          <w:instrText xml:space="preserve"> PAGEREF _Toc482455025 \h </w:instrText>
        </w:r>
        <w:r w:rsidR="007F12A2">
          <w:rPr>
            <w:noProof/>
            <w:webHidden/>
          </w:rPr>
        </w:r>
        <w:r w:rsidR="007F12A2">
          <w:rPr>
            <w:noProof/>
            <w:webHidden/>
          </w:rPr>
          <w:fldChar w:fldCharType="separate"/>
        </w:r>
        <w:r w:rsidR="007F12A2">
          <w:rPr>
            <w:noProof/>
            <w:webHidden/>
          </w:rPr>
          <w:t>3</w:t>
        </w:r>
        <w:r w:rsidR="007F12A2">
          <w:rPr>
            <w:noProof/>
            <w:webHidden/>
          </w:rPr>
          <w:fldChar w:fldCharType="end"/>
        </w:r>
      </w:hyperlink>
    </w:p>
    <w:p w:rsidR="009A1D2B" w:rsidRDefault="000F7DAB" w:rsidP="00DC0D40">
      <w:pPr>
        <w:pStyle w:val="Ttulo1"/>
        <w:ind w:left="993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82455025"/>
      <w:r w:rsidR="009A1D2B">
        <w:lastRenderedPageBreak/>
        <w:t>Guia Rápido –</w:t>
      </w:r>
      <w:r w:rsidR="00874007">
        <w:t xml:space="preserve"> </w:t>
      </w:r>
      <w:r w:rsidR="00CA3FA4" w:rsidRPr="00CA3FA4">
        <w:t>Nova tela de parâmetros fiscais</w:t>
      </w:r>
      <w:bookmarkEnd w:id="1"/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D76755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CA3FA4">
        <w:rPr>
          <w:sz w:val="22"/>
        </w:rPr>
        <w:t>Faturamento</w:t>
      </w:r>
      <w:r w:rsidR="007C36BB">
        <w:rPr>
          <w:sz w:val="22"/>
        </w:rPr>
        <w:t xml:space="preserve"> </w:t>
      </w:r>
      <w:r w:rsidR="00CA3FA4">
        <w:rPr>
          <w:sz w:val="22"/>
        </w:rPr>
        <w:t>foi criada uma nova tela de parâmetros fiscais.</w:t>
      </w:r>
    </w:p>
    <w:p w:rsidR="00D129A1" w:rsidRDefault="00D129A1" w:rsidP="00D129A1">
      <w:pPr>
        <w:pStyle w:val="ParagrafoManual"/>
        <w:rPr>
          <w:sz w:val="22"/>
        </w:rPr>
      </w:pPr>
    </w:p>
    <w:p w:rsidR="007C36BB" w:rsidRDefault="00D03B4C" w:rsidP="00CA3FA4">
      <w:pPr>
        <w:pStyle w:val="ParagrafoManual"/>
        <w:rPr>
          <w:noProof/>
          <w:lang w:eastAsia="pt-BR"/>
        </w:rPr>
      </w:pPr>
      <w:r>
        <w:rPr>
          <w:sz w:val="22"/>
        </w:rPr>
        <w:t>Primeiramente a</w:t>
      </w:r>
      <w:r w:rsidR="00D129A1">
        <w:rPr>
          <w:sz w:val="22"/>
        </w:rPr>
        <w:t>bra o sistema.</w:t>
      </w:r>
    </w:p>
    <w:p w:rsidR="00CA3FA4" w:rsidRDefault="00CA3FA4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3930CB59" wp14:editId="1FF5E249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900"/>
                    <a:stretch/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2DB9" w:rsidRDefault="002A2DB9" w:rsidP="00D76755">
      <w:pPr>
        <w:rPr>
          <w:noProof/>
          <w:lang w:eastAsia="pt-BR"/>
        </w:rPr>
      </w:pP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7C36BB" w:rsidRDefault="00CA3FA4" w:rsidP="00CA3FA4">
      <w:pPr>
        <w:pStyle w:val="ParagrafoManual"/>
      </w:pPr>
      <w:r>
        <w:rPr>
          <w:sz w:val="22"/>
        </w:rPr>
        <w:t>Clique no nome da sua empresa.</w:t>
      </w:r>
    </w:p>
    <w:p w:rsidR="00743AC4" w:rsidRPr="00743AC4" w:rsidRDefault="00743AC4" w:rsidP="00743AC4"/>
    <w:p w:rsidR="00743AC4" w:rsidRPr="00743AC4" w:rsidRDefault="00CA3FA4" w:rsidP="00743AC4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110490</wp:posOffset>
                </wp:positionV>
                <wp:extent cx="5046980" cy="3037840"/>
                <wp:effectExtent l="152400" t="152400" r="363220" b="353060"/>
                <wp:wrapNone/>
                <wp:docPr id="32" name="Grupo 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9" name="Imagem 19"/>
                          <pic:cNvPicPr>
                            <a:picLocks/>
                          </pic:cNvPicPr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900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5" name="Seta para cima 25"/>
                        <wps:cNvSpPr/>
                        <wps:spPr>
                          <a:xfrm>
                            <a:off x="4400550" y="561975"/>
                            <a:ext cx="247650" cy="276225"/>
                          </a:xfrm>
                          <a:prstGeom prst="upArrow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2063EE" id="Grupo 32" o:spid="_x0000_s1026" style="position:absolute;margin-left:55.3pt;margin-top:8.7pt;width:397.4pt;height:239.2pt;z-index:25167155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19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EswBfEAAAA2wAAAA8AAABkcnMvZG93bnJldi54bWxET0trwkAQvgv+h2WE3nTTHloT3YRSKZQW&#10;io8cPA7ZMYlmZ9PsNqb99a4geJuP7znLbDCN6KlztWUFj7MIBHFhdc2lgnz3Pp2DcB5ZY2OZFPyR&#10;gywdj5aYaHvmDfVbX4oQwi5BBZX3bSKlKyoy6Ga2JQ7cwXYGfYBdKXWH5xBuGvkURc/SYM2hocKW&#10;3ioqTttfo2An94ef/5c8b76PxWpNq7j/+oyVepgMrwsQngZ/F9/cHzrMj+H6SzhAph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EswBfEAAAA2wAAAA8AAAAAAAAAAAAAAAAA&#10;nwIAAGRycy9kb3ducmV2LnhtbFBLBQYAAAAABAAEAPcAAACQAwAAAAA=&#10;">
                  <v:imagedata r:id="rId9" o:title="" cropbottom="3867f"/>
                  <v:shadow on="t" color="#333" opacity="42598f" origin="-.5,-.5" offset="2.74397mm,2.74397mm"/>
                  <v:path arrowok="t"/>
                  <o:lock v:ext="edit" aspectratio="f"/>
                </v:shape>
                <v:shapetype id="_x0000_t68" coordsize="21600,21600" o:spt="68" adj="5400,5400" path="m0@0l@1@0@1,21600@2,21600@2@0,21600@0,10800,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10800,0;0,@0;10800,21600;21600,@0" o:connectangles="270,180,90,0" textboxrect="@1,@4,@2,21600"/>
                  <v:handles>
                    <v:h position="#1,#0" xrange="0,10800" yrange="0,21600"/>
                  </v:handles>
                </v:shapetype>
                <v:shape id="Seta para cima 25" o:spid="_x0000_s1028" type="#_x0000_t68" style="position:absolute;left:44005;top:5619;width:2477;height:27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5D3cQA&#10;AADbAAAADwAAAGRycy9kb3ducmV2LnhtbESPQWsCMRSE74L/ITzBm2ZdtcjW7CIFaQ/2oC0Fb4/N&#10;62Zx87Jsoqb/3hQKPQ4z8w2zraLtxI0G3zpWsJhnIIhrp1tuFHx+7GcbED4ga+wck4If8lCV49EW&#10;C+3ufKTbKTQiQdgXqMCE0BdS+tqQRT93PXHyvt1gMSQ5NFIPeE9w28k8y56kxZbTgsGeXgzVl9PV&#10;Kohf+fKQXe37qtvtD/35NVpXG6Wmk7h7BhEohv/wX/tNK8jX8Psl/QBZ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9eQ93EAAAA2wAAAA8AAAAAAAAAAAAAAAAAmAIAAGRycy9k&#10;b3ducmV2LnhtbFBLBQYAAAAABAAEAPUAAACJAwAAAAA=&#10;" adj="9683" fillcolor="black [3200]" strokecolor="black [1600]" strokeweight="1pt"/>
              </v:group>
            </w:pict>
          </mc:Fallback>
        </mc:AlternateContent>
      </w:r>
    </w:p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Default="00743AC4" w:rsidP="00743AC4"/>
    <w:p w:rsidR="007C36BB" w:rsidRDefault="007C36BB" w:rsidP="00743AC4"/>
    <w:p w:rsidR="00743AC4" w:rsidRDefault="00743AC4" w:rsidP="00743AC4"/>
    <w:p w:rsidR="00743AC4" w:rsidRDefault="00743AC4" w:rsidP="00743AC4"/>
    <w:p w:rsidR="00AA2672" w:rsidRPr="002A2DB9" w:rsidRDefault="00AA2672" w:rsidP="00AA2672">
      <w:pPr>
        <w:pStyle w:val="ParagrafoManual"/>
        <w:rPr>
          <w:sz w:val="22"/>
        </w:rPr>
      </w:pPr>
      <w:r>
        <w:rPr>
          <w:sz w:val="22"/>
        </w:rPr>
        <w:t>Clique em Pedido de compra.</w:t>
      </w:r>
    </w:p>
    <w:p w:rsidR="00743AC4" w:rsidRDefault="00743AC4" w:rsidP="00743AC4"/>
    <w:p w:rsidR="00AA2672" w:rsidRDefault="00AA2672" w:rsidP="00743AC4"/>
    <w:p w:rsidR="0071609F" w:rsidRDefault="0071609F" w:rsidP="0071609F">
      <w:pPr>
        <w:pStyle w:val="ParagrafoManual"/>
        <w:rPr>
          <w:sz w:val="22"/>
        </w:rPr>
      </w:pPr>
      <w:r>
        <w:rPr>
          <w:sz w:val="22"/>
        </w:rPr>
        <w:lastRenderedPageBreak/>
        <w:t>Clique em Parâmetros tributários.</w:t>
      </w:r>
    </w:p>
    <w:p w:rsidR="0071609F" w:rsidRDefault="0071609F" w:rsidP="0071609F">
      <w:pPr>
        <w:pStyle w:val="ParagrafoManual"/>
        <w:rPr>
          <w:noProof/>
          <w:lang w:eastAsia="pt-BR"/>
        </w:rPr>
      </w:pPr>
    </w:p>
    <w:p w:rsidR="0071609F" w:rsidRDefault="0071609F" w:rsidP="0071609F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157480</wp:posOffset>
                </wp:positionV>
                <wp:extent cx="5046980" cy="3037840"/>
                <wp:effectExtent l="152400" t="152400" r="363220" b="353060"/>
                <wp:wrapNone/>
                <wp:docPr id="35" name="Grupo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3" name="Imagem 33"/>
                          <pic:cNvPicPr>
                            <a:picLocks/>
                          </pic:cNvPicPr>
                        </pic:nvPicPr>
                        <pic:blipFill rotWithShape="1"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8189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4" name="Seta para a direita 34"/>
                        <wps:cNvSpPr/>
                        <wps:spPr>
                          <a:xfrm>
                            <a:off x="3152775" y="809625"/>
                            <a:ext cx="400050" cy="29527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DF6F55" id="Grupo 35" o:spid="_x0000_s1026" style="position:absolute;margin-left:55.3pt;margin-top:12.4pt;width:397.4pt;height:239.2pt;z-index:25167462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">
                <v:shape id="Imagem 33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EqHA7BAAAA2wAAAA8AAABkcnMvZG93bnJldi54bWxEj0GLwjAUhO/C/ofwFvYia6qClGoUWVyo&#10;R6vg9W3zbMo2L6WJtf57Iwgeh5n5hlltBtuInjpfO1YwnSQgiEuna64UnI6/3ykIH5A1No5JwZ08&#10;bNYfoxVm2t34QH0RKhEh7DNUYEJoMyl9aciin7iWOHoX11kMUXaV1B3eItw2cpYkC2mx5rhgsKUf&#10;Q+V/cbUKZrU/ptvduf/rTSH3PkzzfNwo9fU5bJcgAg3hHX61c61gPofnl/gD5Po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EqHA7BAAAA2wAAAA8AAAAAAAAAAAAAAAAAnwIA&#10;AGRycy9kb3ducmV2LnhtbFBLBQYAAAAABAAEAPcAAACNAwAAAAA=&#10;">
                  <v:imagedata r:id="rId11" o:title="" cropbottom="5367f"/>
                  <v:shadow on="t" color="#333" opacity="42598f" origin="-.5,-.5" offset="2.74397mm,2.74397mm"/>
                  <v:path arrowok="t"/>
                  <o:lock v:ext="edit" aspectratio="f"/>
                </v:shape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Seta para a direita 34" o:spid="_x0000_s1028" type="#_x0000_t13" style="position:absolute;left:31527;top:8096;width:4001;height:29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YijsMA&#10;AADbAAAADwAAAGRycy9kb3ducmV2LnhtbESP3WoCMRSE7wu+QziCdzXrD6WsRimCIipIt/X+sDlu&#10;lm5Olk3U6NM3BaGXw8x8w8yX0TbiSp2vHSsYDTMQxKXTNVcKvr/Wr+8gfEDW2DgmBXfysFz0XuaY&#10;a3fjT7oWoRIJwj5HBSaENpfSl4Ys+qFriZN3dp3FkGRXSd3hLcFtI8dZ9iYt1pwWDLa0MlT+FBer&#10;YHPUO7mO59HjtLvEfdAHY91BqUE/fsxABIrhP/xsb7WCyRT+vqQfIB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vYijsMAAADbAAAADwAAAAAAAAAAAAAAAACYAgAAZHJzL2Rv&#10;d25yZXYueG1sUEsFBgAAAAAEAAQA9QAAAIgDAAAAAA==&#10;" adj="13629" fillcolor="black [3200]" strokecolor="black [1600]" strokeweight="1pt"/>
              </v:group>
            </w:pict>
          </mc:Fallback>
        </mc:AlternateContent>
      </w:r>
    </w:p>
    <w:p w:rsidR="0071609F" w:rsidRDefault="0071609F" w:rsidP="0071609F">
      <w:pPr>
        <w:pStyle w:val="ParagrafoManual"/>
        <w:rPr>
          <w:noProof/>
          <w:lang w:eastAsia="pt-BR"/>
        </w:rPr>
      </w:pPr>
    </w:p>
    <w:p w:rsidR="0071609F" w:rsidRDefault="0071609F" w:rsidP="0071609F">
      <w:pPr>
        <w:pStyle w:val="ParagrafoManual"/>
        <w:rPr>
          <w:sz w:val="22"/>
        </w:rPr>
      </w:pPr>
      <w:r>
        <w:rPr>
          <w:sz w:val="22"/>
        </w:rPr>
        <w:t>Clique em Parâmetros tributários.</w:t>
      </w:r>
    </w:p>
    <w:p w:rsidR="00CA3FA4" w:rsidRDefault="00CA3FA4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1609F" w:rsidP="00743AC4"/>
    <w:p w:rsidR="0071609F" w:rsidRDefault="007F12A2" w:rsidP="0071609F">
      <w:pPr>
        <w:pStyle w:val="ParagrafoManual"/>
        <w:rPr>
          <w:sz w:val="22"/>
        </w:rPr>
      </w:pPr>
      <w:r>
        <w:rPr>
          <w:sz w:val="22"/>
        </w:rPr>
        <w:t xml:space="preserve">Abrirá a tela dos parâmetros tributários onde poderá preencher todos os campos de acordo com o necessário para a emissão de notas fiscais. </w:t>
      </w:r>
      <w:r w:rsidR="00840F74">
        <w:rPr>
          <w:sz w:val="22"/>
        </w:rPr>
        <w:t>Após preencher todos os campos, clique em Salvar e as informações estarão incluídas com sucesso.</w:t>
      </w:r>
      <w:r w:rsidR="00840F74" w:rsidRPr="00840F74">
        <w:rPr>
          <w:sz w:val="22"/>
        </w:rPr>
        <w:t xml:space="preserve"> </w:t>
      </w:r>
      <w:r w:rsidR="00840F74">
        <w:rPr>
          <w:sz w:val="22"/>
        </w:rPr>
        <w:t>Todas as informações servirão para a sincronia de informações do sistema First onde lá também terá a tela de parâmetros tributários.</w:t>
      </w:r>
    </w:p>
    <w:p w:rsidR="007F12A2" w:rsidRDefault="007F12A2" w:rsidP="0071609F">
      <w:pPr>
        <w:pStyle w:val="ParagrafoManual"/>
        <w:rPr>
          <w:noProof/>
          <w:lang w:eastAsia="pt-BR"/>
        </w:rPr>
      </w:pPr>
    </w:p>
    <w:p w:rsidR="007F12A2" w:rsidRDefault="007F12A2" w:rsidP="0071609F">
      <w:pPr>
        <w:pStyle w:val="ParagrafoManual"/>
        <w:rPr>
          <w:sz w:val="22"/>
        </w:rPr>
      </w:pPr>
    </w:p>
    <w:p w:rsidR="0071609F" w:rsidRDefault="00840F74" w:rsidP="00743AC4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6985</wp:posOffset>
                </wp:positionV>
                <wp:extent cx="5046980" cy="3037840"/>
                <wp:effectExtent l="152400" t="152400" r="363220" b="353060"/>
                <wp:wrapNone/>
                <wp:docPr id="38" name="Grupo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6" name="Imagem 36"/>
                          <pic:cNvPicPr>
                            <a:picLocks/>
                          </pic:cNvPicPr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6663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7" name="Retângulo 37"/>
                        <wps:cNvSpPr/>
                        <wps:spPr>
                          <a:xfrm>
                            <a:off x="4619625" y="962025"/>
                            <a:ext cx="285750" cy="2667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5A853BC" id="Grupo 38" o:spid="_x0000_s1026" style="position:absolute;margin-left:55.3pt;margin-top:.55pt;width:397.4pt;height:239.2pt;z-index:25167769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">
                <v:shape id="Imagem 36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PqQd3GAAAA2wAAAA8AAABkcnMvZG93bnJldi54bWxEj1trwkAUhN8L/oflFPrWbGrB2phVRCik&#10;FMRbxcdD9uSi2bMhu9XYX98VCj4OM/MNk85604gzda62rOAlikEQ51bXXCrYbT+exyCcR9bYWCYF&#10;V3Iwmw4eUky0vfCazhtfigBhl6CCyvs2kdLlFRl0kW2Jg1fYzqAPsiul7vAS4KaRwzgeSYM1h4UK&#10;W1pUlJ82P0ZB5ovV4W0xXJ7Wq9+v989dk+2P30o9PfbzCQhPvb+H/9uZVvA6gtuX8APk9A8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A+pB3cYAAADbAAAADwAAAAAAAAAAAAAA&#10;AACfAgAAZHJzL2Rvd25yZXYueG1sUEsFBgAAAAAEAAQA9wAAAJIDAAAAAA==&#10;">
                  <v:imagedata r:id="rId13" o:title="" cropbottom="4367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7" o:spid="_x0000_s1028" style="position:absolute;left:46196;top:9620;width:2857;height:2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IhVsQA&#10;AADbAAAADwAAAGRycy9kb3ducmV2LnhtbESPQWsCMRSE7wX/Q3gFbzVblVa3RhFB8OJBtxSPj83b&#10;zWLysmyirv31jSD0OMzMN8xi1TsrrtSFxrOC91EGgrj0uuFawXexfZuBCBFZo/VMCu4UYLUcvCww&#10;1/7GB7oeYy0ShEOOCkyMbS5lKA05DCPfEiev8p3DmGRXS93hLcGdleMs+5AOG04LBlvaGCrPx4tT&#10;kM1OxlbTvd0U+9/idK7mPxeeKzV87ddfICL18T/8bO+0gsknPL6kHy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CIVb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7F12A2" w:rsidRDefault="007F12A2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>
      <w:bookmarkStart w:id="2" w:name="_GoBack"/>
      <w:bookmarkEnd w:id="2"/>
    </w:p>
    <w:sectPr w:rsidR="00840F74" w:rsidSect="00D569D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2B60" w:rsidRDefault="000D2B60" w:rsidP="00CA5701">
      <w:r>
        <w:separator/>
      </w:r>
    </w:p>
  </w:endnote>
  <w:endnote w:type="continuationSeparator" w:id="0">
    <w:p w:rsidR="000D2B60" w:rsidRDefault="000D2B60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9B32E8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9B32E8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2B60" w:rsidRDefault="000D2B60" w:rsidP="00CA5701">
      <w:r>
        <w:separator/>
      </w:r>
    </w:p>
  </w:footnote>
  <w:footnote w:type="continuationSeparator" w:id="0">
    <w:p w:rsidR="000D2B60" w:rsidRDefault="000D2B60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CA3FA4" w:rsidRPr="00CA3FA4">
                            <w:t>Nova tela de parâmetros fiscais</w:t>
                          </w:r>
                        </w:p>
                        <w:p w:rsidR="00C4691D" w:rsidRPr="005D5B9D" w:rsidRDefault="00C4691D" w:rsidP="007F12A2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CA3FA4" w:rsidRPr="00CA3FA4">
                      <w:t>Nova tela de parâmetros fiscais</w:t>
                    </w:r>
                  </w:p>
                  <w:p w:rsidR="00C4691D" w:rsidRPr="005D5B9D" w:rsidRDefault="00C4691D" w:rsidP="007F12A2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8.jpeg"/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EEBEF-7B3B-4229-B0CF-34CE0BEC7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7</TotalTime>
  <Pages>4</Pages>
  <Words>149</Words>
  <Characters>810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958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5</cp:revision>
  <cp:lastPrinted>2014-01-19T16:14:00Z</cp:lastPrinted>
  <dcterms:created xsi:type="dcterms:W3CDTF">2017-05-13T19:04:00Z</dcterms:created>
  <dcterms:modified xsi:type="dcterms:W3CDTF">2017-05-13T19:10:00Z</dcterms:modified>
</cp:coreProperties>
</file>