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290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D76755">
                              <w:rPr>
                                <w:lang w:val="pt-BR"/>
                              </w:rPr>
                              <w:t xml:space="preserve"> </w:t>
                            </w:r>
                            <w:r w:rsidR="002C1B94">
                              <w:rPr>
                                <w:lang w:val="pt-BR"/>
                              </w:rPr>
                              <w:t>Extrato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>Guia Rápido –</w:t>
                      </w:r>
                      <w:r w:rsidR="00D76755">
                        <w:rPr>
                          <w:lang w:val="pt-BR"/>
                        </w:rPr>
                        <w:t xml:space="preserve"> </w:t>
                      </w:r>
                      <w:r w:rsidR="002C1B94">
                        <w:rPr>
                          <w:lang w:val="pt-BR"/>
                        </w:rPr>
                        <w:t>Extrato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DC0D40">
      <w:pPr>
        <w:pStyle w:val="Ttulo"/>
        <w:ind w:left="993"/>
      </w:pPr>
      <w:bookmarkStart w:id="0" w:name="_Toc483585244"/>
      <w:r w:rsidRPr="00517D35">
        <w:t>Sumário</w:t>
      </w:r>
      <w:bookmarkEnd w:id="0"/>
    </w:p>
    <w:p w:rsidR="008D1042" w:rsidRPr="008D1042" w:rsidRDefault="008D1042" w:rsidP="00DC0D40">
      <w:pPr>
        <w:pStyle w:val="Larcio"/>
        <w:ind w:left="993"/>
      </w:pPr>
    </w:p>
    <w:p w:rsidR="00FE0F7C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83585244" w:history="1">
        <w:r w:rsidR="00FE0F7C" w:rsidRPr="00881220">
          <w:rPr>
            <w:rStyle w:val="Hyperlink"/>
            <w:noProof/>
          </w:rPr>
          <w:t>Sumário</w:t>
        </w:r>
        <w:r w:rsidR="00FE0F7C">
          <w:rPr>
            <w:noProof/>
            <w:webHidden/>
          </w:rPr>
          <w:tab/>
        </w:r>
        <w:r w:rsidR="00FE0F7C">
          <w:rPr>
            <w:noProof/>
            <w:webHidden/>
          </w:rPr>
          <w:fldChar w:fldCharType="begin"/>
        </w:r>
        <w:r w:rsidR="00FE0F7C">
          <w:rPr>
            <w:noProof/>
            <w:webHidden/>
          </w:rPr>
          <w:instrText xml:space="preserve"> PAGEREF _Toc483585244 \h </w:instrText>
        </w:r>
        <w:r w:rsidR="00FE0F7C">
          <w:rPr>
            <w:noProof/>
            <w:webHidden/>
          </w:rPr>
        </w:r>
        <w:r w:rsidR="00FE0F7C">
          <w:rPr>
            <w:noProof/>
            <w:webHidden/>
          </w:rPr>
          <w:fldChar w:fldCharType="separate"/>
        </w:r>
        <w:r w:rsidR="00FE0F7C">
          <w:rPr>
            <w:noProof/>
            <w:webHidden/>
          </w:rPr>
          <w:t>2</w:t>
        </w:r>
        <w:r w:rsidR="00FE0F7C">
          <w:rPr>
            <w:noProof/>
            <w:webHidden/>
          </w:rPr>
          <w:fldChar w:fldCharType="end"/>
        </w:r>
      </w:hyperlink>
    </w:p>
    <w:p w:rsidR="00FE0F7C" w:rsidRDefault="00FE0F7C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3585245" w:history="1">
        <w:r w:rsidRPr="00881220">
          <w:rPr>
            <w:rStyle w:val="Hyperlink"/>
            <w:noProof/>
          </w:rPr>
          <w:t>Guia Rápido – Extrato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_Toc483585245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9A1D2B" w:rsidRDefault="000F7DAB" w:rsidP="002C1B94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bookmarkStart w:id="1" w:name="_GoBack"/>
      <w:bookmarkEnd w:id="1"/>
      <w:r w:rsidR="000839FD" w:rsidRPr="00015839">
        <w:rPr>
          <w:rFonts w:ascii="Calibri" w:hAnsi="Calibri"/>
        </w:rPr>
        <w:br w:type="page"/>
      </w:r>
      <w:bookmarkStart w:id="2" w:name="_Toc483585245"/>
      <w:r w:rsidR="009A1D2B">
        <w:lastRenderedPageBreak/>
        <w:t>Guia Rápido –</w:t>
      </w:r>
      <w:r w:rsidR="00874007">
        <w:t xml:space="preserve"> </w:t>
      </w:r>
      <w:r w:rsidR="002C1B94">
        <w:t>Extrato</w:t>
      </w:r>
      <w:bookmarkEnd w:id="2"/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D76755" w:rsidRDefault="00E512CC" w:rsidP="00D129A1">
      <w:pPr>
        <w:pStyle w:val="ParagrafoManual"/>
        <w:rPr>
          <w:sz w:val="22"/>
        </w:rPr>
      </w:pPr>
      <w:r w:rsidRPr="00E512CC">
        <w:rPr>
          <w:sz w:val="22"/>
        </w:rPr>
        <w:t>No</w:t>
      </w:r>
      <w:r w:rsidR="00D129A1">
        <w:rPr>
          <w:sz w:val="22"/>
        </w:rPr>
        <w:t xml:space="preserve"> </w:t>
      </w:r>
      <w:r w:rsidRPr="00E512CC">
        <w:rPr>
          <w:sz w:val="22"/>
        </w:rPr>
        <w:t>Fly01</w:t>
      </w:r>
      <w:r w:rsidR="00D129A1">
        <w:rPr>
          <w:sz w:val="22"/>
        </w:rPr>
        <w:t xml:space="preserve"> </w:t>
      </w:r>
      <w:r w:rsidR="006309E7">
        <w:rPr>
          <w:sz w:val="22"/>
        </w:rPr>
        <w:t>Extrato é possível realizar a visualização do extrato.</w:t>
      </w:r>
    </w:p>
    <w:p w:rsidR="00D129A1" w:rsidRDefault="00D129A1" w:rsidP="00D129A1">
      <w:pPr>
        <w:pStyle w:val="ParagrafoManual"/>
        <w:rPr>
          <w:sz w:val="22"/>
        </w:rPr>
      </w:pPr>
    </w:p>
    <w:p w:rsidR="007C36BB" w:rsidRDefault="00D03B4C" w:rsidP="00947CF0">
      <w:pPr>
        <w:pStyle w:val="ParagrafoManual"/>
      </w:pPr>
      <w:r>
        <w:rPr>
          <w:sz w:val="22"/>
        </w:rPr>
        <w:t>Primeiramente a</w:t>
      </w:r>
      <w:r w:rsidR="00D129A1">
        <w:rPr>
          <w:sz w:val="22"/>
        </w:rPr>
        <w:t>bra o sistema.</w:t>
      </w:r>
    </w:p>
    <w:p w:rsidR="00947CF0" w:rsidRDefault="00947CF0" w:rsidP="00D76755">
      <w:pPr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3A1E44BC" wp14:editId="363FBEB5">
            <wp:simplePos x="0" y="0"/>
            <wp:positionH relativeFrom="margin">
              <wp:align>center</wp:align>
            </wp:positionH>
            <wp:positionV relativeFrom="paragraph">
              <wp:posOffset>158750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391"/>
                    <a:stretch/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A2DB9" w:rsidRDefault="002A2DB9" w:rsidP="00D76755">
      <w:pPr>
        <w:rPr>
          <w:noProof/>
          <w:lang w:eastAsia="pt-BR"/>
        </w:rPr>
      </w:pPr>
    </w:p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7C36BB" w:rsidRDefault="007C36BB" w:rsidP="00D76755"/>
    <w:p w:rsidR="002A2DB9" w:rsidRPr="002A2DB9" w:rsidRDefault="00D03B4C" w:rsidP="002A2DB9">
      <w:pPr>
        <w:pStyle w:val="ParagrafoManual"/>
        <w:rPr>
          <w:sz w:val="22"/>
        </w:rPr>
      </w:pPr>
      <w:r>
        <w:rPr>
          <w:sz w:val="22"/>
        </w:rPr>
        <w:t xml:space="preserve">Clique em </w:t>
      </w:r>
      <w:r w:rsidR="00947CF0">
        <w:rPr>
          <w:sz w:val="22"/>
        </w:rPr>
        <w:t>Financeiro</w:t>
      </w:r>
      <w:r>
        <w:rPr>
          <w:sz w:val="22"/>
        </w:rPr>
        <w:t>.</w:t>
      </w:r>
    </w:p>
    <w:p w:rsidR="00743AC4" w:rsidRDefault="00743AC4" w:rsidP="00D76755"/>
    <w:p w:rsidR="00947CF0" w:rsidRDefault="005E314C" w:rsidP="00743AC4">
      <w:pPr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692785</wp:posOffset>
                </wp:positionH>
                <wp:positionV relativeFrom="paragraph">
                  <wp:posOffset>111760</wp:posOffset>
                </wp:positionV>
                <wp:extent cx="5056505" cy="3037840"/>
                <wp:effectExtent l="133350" t="152400" r="353695" b="353060"/>
                <wp:wrapNone/>
                <wp:docPr id="35" name="Grupo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56505" cy="3037840"/>
                          <a:chOff x="0" y="0"/>
                          <a:chExt cx="5056505" cy="3037840"/>
                        </a:xfrm>
                      </wpg:grpSpPr>
                      <pic:pic xmlns:pic="http://schemas.openxmlformats.org/drawingml/2006/picture">
                        <pic:nvPicPr>
                          <pic:cNvPr id="25" name="Imagem 25"/>
                          <pic:cNvPicPr>
                            <a:picLocks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5138"/>
                          <a:stretch/>
                        </pic:blipFill>
                        <pic:spPr bwMode="auto">
                          <a:xfrm>
                            <a:off x="9525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32" name="Retângulo 32"/>
                        <wps:cNvSpPr/>
                        <wps:spPr>
                          <a:xfrm>
                            <a:off x="0" y="619125"/>
                            <a:ext cx="952500" cy="180975"/>
                          </a:xfrm>
                          <a:prstGeom prst="rect">
                            <a:avLst/>
                          </a:prstGeom>
                          <a:noFill/>
                          <a:ln w="571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F1C64FD" id="Grupo 35" o:spid="_x0000_s1026" style="position:absolute;margin-left:54.55pt;margin-top:8.8pt;width:398.15pt;height:239.2pt;z-index:251668480" coordsize="50565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25" o:spid="_x0000_s1027" type="#_x0000_t75" style="position:absolute;left:95;width:50470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EJiRPDAAAA2wAAAA8AAABkcnMvZG93bnJldi54bWxEj0+LwjAUxO/CfofwFrxpqqyyVFNxlQUV&#10;PNj14PHRvP7B5qXbRK3f3giCx2FmfsPMF52pxZVaV1lWMBpGIIgzqysuFBz/fgffIJxH1lhbJgV3&#10;crBIPnpzjLW98YGuqS9EgLCLUUHpfRNL6bKSDLqhbYiDl9vWoA+yLaRu8RbgppbjKJpKgxWHhRIb&#10;WpWUndOLUeDuu+j0P+nyPf40X7RdZuf12inV/+yWMxCeOv8Ov9obrWA8geeX8ANk8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oQmJE8MAAADbAAAADwAAAAAAAAAAAAAAAACf&#10;AgAAZHJzL2Rvd25yZXYueG1sUEsFBgAAAAAEAAQA9wAAAI8DAAAAAA==&#10;">
                  <v:imagedata r:id="rId10" o:title="" cropbottom="3367f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32" o:spid="_x0000_s1028" style="position:absolute;top:6191;width:9525;height:18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+wLcMA&#10;AADbAAAADwAAAGRycy9kb3ducmV2LnhtbESPT4vCMBTE74LfITzBm6bqolKNIgsFYdeDfy7ens2z&#10;KTYvpcna+u03Cwseh5n5DbPedrYST2p86VjBZJyAIM6dLrlQcDlnoyUIH5A1Vo5JwYs8bDf93hpT&#10;7Vo+0vMUChEh7FNUYEKoUyl9bsiiH7uaOHp311gMUTaF1A22EW4rOU2SubRYclwwWNOnofxx+rEK&#10;qHzc2o+vw6vN9ln2bQ5Ht7gapYaDbrcCEagL7/B/e68VzKbw9yX+ALn5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Z+wLcMAAADbAAAADwAAAAAAAAAAAAAAAACYAgAAZHJzL2Rv&#10;d25yZXYueG1sUEsFBgAAAAAEAAQA9QAAAIgDAAAAAA==&#10;" filled="f" strokecolor="black [3213]" strokeweight="4.5pt"/>
              </v:group>
            </w:pict>
          </mc:Fallback>
        </mc:AlternateContent>
      </w:r>
    </w:p>
    <w:p w:rsidR="00743AC4" w:rsidRDefault="00947CF0" w:rsidP="00743AC4">
      <w:r>
        <w:tab/>
      </w:r>
    </w:p>
    <w:p w:rsidR="00947CF0" w:rsidRDefault="00947CF0" w:rsidP="00743AC4"/>
    <w:p w:rsidR="00947CF0" w:rsidRDefault="00947CF0" w:rsidP="00743AC4"/>
    <w:p w:rsidR="00947CF0" w:rsidRDefault="00947CF0" w:rsidP="00743AC4"/>
    <w:p w:rsidR="00947CF0" w:rsidRDefault="00947CF0" w:rsidP="00743AC4"/>
    <w:p w:rsidR="00947CF0" w:rsidRDefault="00947CF0" w:rsidP="00743AC4"/>
    <w:p w:rsidR="00947CF0" w:rsidRDefault="00947CF0" w:rsidP="00743AC4"/>
    <w:p w:rsidR="00947CF0" w:rsidRDefault="00947CF0" w:rsidP="00743AC4"/>
    <w:p w:rsidR="00947CF0" w:rsidRDefault="00947CF0" w:rsidP="00743AC4"/>
    <w:p w:rsidR="00947CF0" w:rsidRDefault="00947CF0" w:rsidP="00743AC4"/>
    <w:p w:rsidR="00947CF0" w:rsidRDefault="00947CF0" w:rsidP="00743AC4"/>
    <w:p w:rsidR="00947CF0" w:rsidRDefault="00947CF0" w:rsidP="00743AC4"/>
    <w:p w:rsidR="00947CF0" w:rsidRDefault="00947CF0" w:rsidP="00743AC4"/>
    <w:p w:rsidR="00947CF0" w:rsidRDefault="00947CF0" w:rsidP="00743AC4"/>
    <w:p w:rsidR="00947CF0" w:rsidRDefault="00947CF0" w:rsidP="00743AC4"/>
    <w:p w:rsidR="00947CF0" w:rsidRDefault="00947CF0" w:rsidP="00743AC4"/>
    <w:p w:rsidR="00947CF0" w:rsidRDefault="00947CF0" w:rsidP="00743AC4"/>
    <w:p w:rsidR="00947CF0" w:rsidRDefault="00947CF0" w:rsidP="00743AC4"/>
    <w:p w:rsidR="00947CF0" w:rsidRDefault="00947CF0" w:rsidP="00743AC4"/>
    <w:p w:rsidR="00947CF0" w:rsidRDefault="00947CF0" w:rsidP="00743AC4"/>
    <w:p w:rsidR="005E314C" w:rsidRPr="002A2DB9" w:rsidRDefault="005E314C" w:rsidP="005E314C">
      <w:pPr>
        <w:pStyle w:val="ParagrafoManual"/>
        <w:rPr>
          <w:sz w:val="22"/>
        </w:rPr>
      </w:pPr>
      <w:r>
        <w:rPr>
          <w:sz w:val="22"/>
        </w:rPr>
        <w:lastRenderedPageBreak/>
        <w:t xml:space="preserve">Clique em </w:t>
      </w:r>
      <w:r>
        <w:rPr>
          <w:sz w:val="22"/>
        </w:rPr>
        <w:t>Extrato</w:t>
      </w:r>
      <w:r>
        <w:rPr>
          <w:sz w:val="22"/>
        </w:rPr>
        <w:t>.</w:t>
      </w:r>
    </w:p>
    <w:p w:rsidR="005E314C" w:rsidRDefault="005E314C" w:rsidP="005E314C"/>
    <w:p w:rsidR="005E314C" w:rsidRDefault="005E314C" w:rsidP="005E314C">
      <w:pPr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105410</wp:posOffset>
                </wp:positionV>
                <wp:extent cx="5046980" cy="3037840"/>
                <wp:effectExtent l="152400" t="152400" r="363220" b="353060"/>
                <wp:wrapNone/>
                <wp:docPr id="36" name="Grupo 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34" name="Imagem 34"/>
                          <pic:cNvPicPr>
                            <a:picLocks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5138"/>
                          <a:stretch/>
                        </pic:blipFill>
                        <pic:spPr bwMode="auto"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33" name="Retângulo 33"/>
                        <wps:cNvSpPr/>
                        <wps:spPr>
                          <a:xfrm>
                            <a:off x="0" y="942975"/>
                            <a:ext cx="952500" cy="180975"/>
                          </a:xfrm>
                          <a:prstGeom prst="rect">
                            <a:avLst/>
                          </a:prstGeom>
                          <a:noFill/>
                          <a:ln w="571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96CA895" id="Grupo 36" o:spid="_x0000_s1026" style="position:absolute;margin-left:55.3pt;margin-top:8.3pt;width:397.4pt;height:239.2pt;z-index:251672576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">
                <v:shape id="Imagem 34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uculXDAAAA2wAAAA8AAABkcnMvZG93bnJldi54bWxEj0+LwjAUxO/CfofwFrxpuqsu0m0UVxFU&#10;8LDqweOjef2DzUttotZvbwTB4zAzv2GSaWsqcaXGlZYVfPUjEMSp1SXnCg77ZW8MwnlkjZVlUnAn&#10;B9PJRyfBWNsb/9N153MRIOxiVFB4X8dSurQgg65va+LgZbYx6INscqkbvAW4qeR3FP1IgyWHhQJr&#10;mheUnnYXo8DdN9HxPGqzLf7VQ1rP0tNi4ZTqfrazXxCeWv8Ov9orrWAwhOeX8APk5A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S5y6VcMAAADbAAAADwAAAAAAAAAAAAAAAACf&#10;AgAAZHJzL2Rvd25yZXYueG1sUEsFBgAAAAAEAAQA9wAAAI8DAAAAAA==&#10;">
                  <v:imagedata r:id="rId10" o:title="" cropbottom="3367f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33" o:spid="_x0000_s1028" style="position:absolute;top:9429;width:9525;height:18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MVtsQA&#10;AADbAAAADwAAAGRycy9kb3ducmV2LnhtbESPQWvCQBSE74X+h+UVvNVNjbSSuglFCAjVg7aX3p7Z&#10;12ww+zZkV5P8+64g9DjMzDfMuhhtK67U+8axgpd5AoK4crrhWsH3V/m8AuEDssbWMSmYyEORPz6s&#10;MdNu4ANdj6EWEcI+QwUmhC6T0leGLPq564ij9+t6iyHKvpa6xyHCbSsXSfIqLTYcFwx2tDFUnY8X&#10;q4Ca82lYfu6nodyW5c7sD+7txyg1exo/3kEEGsN/+N7eagVpCrcv8QfI/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bTFbbEAAAA2wAAAA8AAAAAAAAAAAAAAAAAmAIAAGRycy9k&#10;b3ducmV2LnhtbFBLBQYAAAAABAAEAPUAAACJAwAAAAA=&#10;" filled="f" strokecolor="black [3213]" strokeweight="4.5pt"/>
              </v:group>
            </w:pict>
          </mc:Fallback>
        </mc:AlternateContent>
      </w:r>
    </w:p>
    <w:p w:rsidR="005E314C" w:rsidRDefault="005E314C" w:rsidP="005E314C">
      <w:r>
        <w:tab/>
      </w:r>
    </w:p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743AC4"/>
    <w:p w:rsidR="00947CF0" w:rsidRDefault="00947CF0" w:rsidP="00743AC4"/>
    <w:p w:rsidR="00947CF0" w:rsidRDefault="00947CF0" w:rsidP="00743AC4"/>
    <w:p w:rsidR="00947CF0" w:rsidRDefault="00947CF0" w:rsidP="00743AC4"/>
    <w:p w:rsidR="00947CF0" w:rsidRDefault="00947CF0" w:rsidP="00743AC4"/>
    <w:p w:rsidR="005E314C" w:rsidRPr="002A2DB9" w:rsidRDefault="005E314C" w:rsidP="005E314C">
      <w:pPr>
        <w:pStyle w:val="ParagrafoManual"/>
        <w:rPr>
          <w:sz w:val="22"/>
        </w:rPr>
      </w:pPr>
      <w:r>
        <w:rPr>
          <w:sz w:val="22"/>
        </w:rPr>
        <w:t>Abrirá a tela inicial do Extrato. Aparecerão as informações de saldo total em conta. No gráfico aparecerão os dados discriminados por dia, de acordo com o período selecionado.</w:t>
      </w:r>
    </w:p>
    <w:p w:rsidR="005E314C" w:rsidRDefault="005E314C" w:rsidP="005E314C"/>
    <w:p w:rsidR="005E314C" w:rsidRDefault="005E314C" w:rsidP="005E314C">
      <w:pPr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6B976E6F" wp14:editId="2B749C0D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1" name="Imagem 4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154"/>
                    <a:stretch/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E314C" w:rsidRDefault="005E314C" w:rsidP="005E314C">
      <w:r>
        <w:tab/>
      </w:r>
    </w:p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743AC4"/>
    <w:p w:rsidR="005E314C" w:rsidRDefault="005E314C" w:rsidP="00743AC4"/>
    <w:p w:rsidR="005E314C" w:rsidRDefault="005E314C" w:rsidP="00743AC4"/>
    <w:p w:rsidR="005E314C" w:rsidRDefault="005E314C" w:rsidP="00743AC4"/>
    <w:p w:rsidR="00D066EE" w:rsidRDefault="00D066EE" w:rsidP="00743AC4"/>
    <w:p w:rsidR="00D066EE" w:rsidRDefault="00D066EE" w:rsidP="00743AC4"/>
    <w:p w:rsidR="00D066EE" w:rsidRDefault="00D066EE" w:rsidP="00743AC4"/>
    <w:p w:rsidR="005E314C" w:rsidRDefault="005E314C" w:rsidP="00743AC4"/>
    <w:p w:rsidR="005E314C" w:rsidRDefault="005E314C" w:rsidP="005E314C">
      <w:pPr>
        <w:pStyle w:val="ParagrafoManual"/>
        <w:rPr>
          <w:sz w:val="22"/>
        </w:rPr>
      </w:pPr>
    </w:p>
    <w:p w:rsidR="00D066EE" w:rsidRPr="002A2DB9" w:rsidRDefault="00D066EE" w:rsidP="00D066EE">
      <w:pPr>
        <w:pStyle w:val="ParagrafoManual"/>
        <w:rPr>
          <w:sz w:val="22"/>
        </w:rPr>
      </w:pPr>
      <w:r>
        <w:rPr>
          <w:sz w:val="22"/>
        </w:rPr>
        <w:lastRenderedPageBreak/>
        <w:t>Indo mais abaixo na tela, aparecerão os dados discriminados do financeiro. Tento também a opção de realizar novo pagamento, novo recebimento, nova transferência e conciliar um extrato.</w:t>
      </w:r>
    </w:p>
    <w:p w:rsidR="00D066EE" w:rsidRDefault="00D066EE" w:rsidP="00D066EE"/>
    <w:p w:rsidR="00D066EE" w:rsidRDefault="00D066EE" w:rsidP="00D066EE">
      <w:pPr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85888" behindDoc="0" locked="0" layoutInCell="1" allowOverlap="1" wp14:anchorId="5897CB00" wp14:editId="525398EA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7200" cy="3038400"/>
            <wp:effectExtent l="152400" t="152400" r="3251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687" y="23975"/>
                <wp:lineTo x="21768" y="23704"/>
                <wp:lineTo x="22584" y="23027"/>
                <wp:lineTo x="22910" y="20995"/>
                <wp:lineTo x="22910" y="1355"/>
                <wp:lineTo x="22013" y="-677"/>
                <wp:lineTo x="21932" y="-1084"/>
                <wp:lineTo x="326" y="-1084"/>
              </wp:wrapPolygon>
            </wp:wrapThrough>
            <wp:docPr id="67" name="Imagem 6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9" t="763" r="-429" b="5900"/>
                    <a:stretch/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066EE" w:rsidRDefault="00D066EE" w:rsidP="00D066EE">
      <w:pPr>
        <w:rPr>
          <w:noProof/>
          <w:lang w:eastAsia="pt-BR"/>
        </w:rPr>
      </w:pPr>
    </w:p>
    <w:p w:rsidR="00D066EE" w:rsidRDefault="00D066EE" w:rsidP="00D066EE">
      <w:r>
        <w:tab/>
      </w:r>
    </w:p>
    <w:p w:rsidR="00D066EE" w:rsidRDefault="00D066EE" w:rsidP="00D066EE"/>
    <w:p w:rsidR="00D066EE" w:rsidRDefault="00D066EE" w:rsidP="00D066EE"/>
    <w:p w:rsidR="00D066EE" w:rsidRDefault="00D066EE" w:rsidP="00D066EE"/>
    <w:p w:rsidR="00D066EE" w:rsidRDefault="00D066EE" w:rsidP="00D066EE"/>
    <w:p w:rsidR="00D066EE" w:rsidRDefault="00D066EE" w:rsidP="00D066EE"/>
    <w:p w:rsidR="00D066EE" w:rsidRDefault="00D066EE" w:rsidP="00D066EE"/>
    <w:p w:rsidR="00D066EE" w:rsidRDefault="00D066EE" w:rsidP="00D066EE"/>
    <w:p w:rsidR="00D066EE" w:rsidRDefault="00D066EE" w:rsidP="00D066EE"/>
    <w:p w:rsidR="00D066EE" w:rsidRDefault="00D066EE" w:rsidP="00D066EE"/>
    <w:p w:rsidR="00D066EE" w:rsidRDefault="00D066EE" w:rsidP="00D066EE"/>
    <w:p w:rsidR="00D066EE" w:rsidRDefault="00D066EE" w:rsidP="00D066EE"/>
    <w:p w:rsidR="00D066EE" w:rsidRDefault="00D066EE" w:rsidP="00D066EE"/>
    <w:p w:rsidR="00D066EE" w:rsidRDefault="00D066EE" w:rsidP="00D066EE"/>
    <w:p w:rsidR="00D066EE" w:rsidRDefault="00D066EE" w:rsidP="00D066EE"/>
    <w:p w:rsidR="00D066EE" w:rsidRDefault="00D066EE" w:rsidP="00D066EE"/>
    <w:p w:rsidR="005E314C" w:rsidRDefault="005E314C" w:rsidP="00D066EE">
      <w:pPr>
        <w:pStyle w:val="ParagrafoManual"/>
        <w:ind w:left="0" w:firstLine="0"/>
        <w:rPr>
          <w:sz w:val="22"/>
        </w:rPr>
      </w:pPr>
    </w:p>
    <w:p w:rsidR="00135F8B" w:rsidRDefault="00135F8B" w:rsidP="00D066EE">
      <w:pPr>
        <w:pStyle w:val="ParagrafoManual"/>
        <w:ind w:left="0" w:firstLine="0"/>
        <w:rPr>
          <w:sz w:val="22"/>
        </w:rPr>
      </w:pPr>
    </w:p>
    <w:p w:rsidR="00135F8B" w:rsidRDefault="00135F8B" w:rsidP="00D066EE">
      <w:pPr>
        <w:pStyle w:val="ParagrafoManual"/>
        <w:ind w:left="0" w:firstLine="0"/>
        <w:rPr>
          <w:sz w:val="22"/>
        </w:rPr>
      </w:pPr>
    </w:p>
    <w:p w:rsidR="00135F8B" w:rsidRDefault="00135F8B" w:rsidP="00135F8B">
      <w:pPr>
        <w:pStyle w:val="ParagrafoManual"/>
        <w:rPr>
          <w:sz w:val="22"/>
        </w:rPr>
      </w:pPr>
    </w:p>
    <w:p w:rsidR="00135F8B" w:rsidRPr="002A2DB9" w:rsidRDefault="00135F8B" w:rsidP="00135F8B">
      <w:pPr>
        <w:pStyle w:val="ParagrafoManual"/>
        <w:rPr>
          <w:sz w:val="22"/>
        </w:rPr>
      </w:pPr>
      <w:r>
        <w:rPr>
          <w:sz w:val="22"/>
        </w:rPr>
        <w:t>A nova transferência movimenta o valor de um banco ao outro.</w:t>
      </w:r>
    </w:p>
    <w:p w:rsidR="00135F8B" w:rsidRDefault="00135F8B" w:rsidP="00135F8B"/>
    <w:p w:rsidR="00135F8B" w:rsidRDefault="00135F8B" w:rsidP="00135F8B">
      <w:pPr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86912" behindDoc="0" locked="0" layoutInCell="1" allowOverlap="1" wp14:anchorId="1D9880EC" wp14:editId="7E96A4FD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1" name="Imagem 7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883"/>
                    <a:stretch/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5F8B" w:rsidRDefault="00135F8B" w:rsidP="00135F8B">
      <w:pPr>
        <w:rPr>
          <w:noProof/>
          <w:lang w:eastAsia="pt-BR"/>
        </w:rPr>
      </w:pPr>
    </w:p>
    <w:p w:rsidR="00135F8B" w:rsidRDefault="00135F8B" w:rsidP="00135F8B">
      <w:r>
        <w:tab/>
      </w:r>
    </w:p>
    <w:p w:rsidR="00135F8B" w:rsidRDefault="00135F8B" w:rsidP="00135F8B"/>
    <w:p w:rsidR="00135F8B" w:rsidRDefault="00135F8B" w:rsidP="00135F8B"/>
    <w:p w:rsidR="00135F8B" w:rsidRDefault="00135F8B" w:rsidP="00135F8B"/>
    <w:p w:rsidR="00135F8B" w:rsidRDefault="00135F8B" w:rsidP="00135F8B"/>
    <w:p w:rsidR="00135F8B" w:rsidRDefault="00135F8B" w:rsidP="00135F8B"/>
    <w:p w:rsidR="00135F8B" w:rsidRDefault="00135F8B" w:rsidP="00135F8B"/>
    <w:p w:rsidR="00135F8B" w:rsidRDefault="00135F8B" w:rsidP="00135F8B"/>
    <w:p w:rsidR="00135F8B" w:rsidRDefault="00135F8B" w:rsidP="00135F8B"/>
    <w:p w:rsidR="00135F8B" w:rsidRDefault="00135F8B" w:rsidP="00135F8B"/>
    <w:p w:rsidR="00135F8B" w:rsidRDefault="00135F8B" w:rsidP="00135F8B"/>
    <w:p w:rsidR="00135F8B" w:rsidRDefault="00135F8B" w:rsidP="00135F8B"/>
    <w:p w:rsidR="00135F8B" w:rsidRDefault="00135F8B" w:rsidP="00D066EE">
      <w:pPr>
        <w:pStyle w:val="ParagrafoManual"/>
        <w:ind w:left="0" w:firstLine="0"/>
        <w:rPr>
          <w:sz w:val="22"/>
        </w:rPr>
      </w:pPr>
    </w:p>
    <w:p w:rsidR="00135F8B" w:rsidRDefault="00135F8B" w:rsidP="00D066EE">
      <w:pPr>
        <w:pStyle w:val="ParagrafoManual"/>
        <w:ind w:left="0" w:firstLine="0"/>
        <w:rPr>
          <w:sz w:val="22"/>
        </w:rPr>
      </w:pPr>
    </w:p>
    <w:p w:rsidR="00135F8B" w:rsidRDefault="00135F8B" w:rsidP="00D066EE">
      <w:pPr>
        <w:pStyle w:val="ParagrafoManual"/>
        <w:ind w:left="0" w:firstLine="0"/>
        <w:rPr>
          <w:sz w:val="22"/>
        </w:rPr>
      </w:pPr>
    </w:p>
    <w:p w:rsidR="00135F8B" w:rsidRDefault="00135F8B" w:rsidP="00D066EE">
      <w:pPr>
        <w:pStyle w:val="ParagrafoManual"/>
        <w:ind w:left="0" w:firstLine="0"/>
        <w:rPr>
          <w:sz w:val="22"/>
        </w:rPr>
      </w:pPr>
    </w:p>
    <w:p w:rsidR="00135F8B" w:rsidRDefault="00135F8B" w:rsidP="00D066EE">
      <w:pPr>
        <w:pStyle w:val="ParagrafoManual"/>
        <w:ind w:left="0" w:firstLine="0"/>
        <w:rPr>
          <w:sz w:val="22"/>
        </w:rPr>
      </w:pPr>
    </w:p>
    <w:p w:rsidR="00135F8B" w:rsidRDefault="00135F8B" w:rsidP="00D066EE">
      <w:pPr>
        <w:pStyle w:val="ParagrafoManual"/>
        <w:ind w:left="0" w:firstLine="0"/>
        <w:rPr>
          <w:sz w:val="22"/>
        </w:rPr>
      </w:pPr>
    </w:p>
    <w:p w:rsidR="00135F8B" w:rsidRDefault="00135F8B" w:rsidP="00D066EE">
      <w:pPr>
        <w:pStyle w:val="ParagrafoManual"/>
        <w:ind w:left="0" w:firstLine="0"/>
        <w:rPr>
          <w:sz w:val="22"/>
        </w:rPr>
      </w:pPr>
    </w:p>
    <w:p w:rsidR="00135F8B" w:rsidRDefault="00135F8B" w:rsidP="00D066EE">
      <w:pPr>
        <w:pStyle w:val="ParagrafoManual"/>
        <w:ind w:left="0" w:firstLine="0"/>
        <w:rPr>
          <w:sz w:val="22"/>
        </w:rPr>
      </w:pPr>
    </w:p>
    <w:p w:rsidR="00135F8B" w:rsidRDefault="00135F8B" w:rsidP="00D066EE">
      <w:pPr>
        <w:pStyle w:val="ParagrafoManual"/>
        <w:ind w:left="0" w:firstLine="0"/>
        <w:rPr>
          <w:sz w:val="22"/>
        </w:rPr>
      </w:pPr>
    </w:p>
    <w:p w:rsidR="00135F8B" w:rsidRDefault="00135F8B" w:rsidP="00D066EE">
      <w:pPr>
        <w:pStyle w:val="ParagrafoManual"/>
        <w:ind w:left="0" w:firstLine="0"/>
        <w:rPr>
          <w:sz w:val="22"/>
        </w:rPr>
      </w:pPr>
    </w:p>
    <w:p w:rsidR="00267835" w:rsidRDefault="00267835" w:rsidP="005E314C">
      <w:pPr>
        <w:pStyle w:val="ParagrafoManual"/>
        <w:rPr>
          <w:sz w:val="22"/>
        </w:rPr>
      </w:pPr>
    </w:p>
    <w:p w:rsidR="005E314C" w:rsidRPr="002A2DB9" w:rsidRDefault="005E314C" w:rsidP="005E314C">
      <w:pPr>
        <w:pStyle w:val="ParagrafoManual"/>
        <w:rPr>
          <w:sz w:val="22"/>
        </w:rPr>
      </w:pPr>
      <w:r>
        <w:rPr>
          <w:sz w:val="22"/>
        </w:rPr>
        <w:lastRenderedPageBreak/>
        <w:t>É possível exportar o</w:t>
      </w:r>
      <w:r w:rsidR="00267835">
        <w:rPr>
          <w:sz w:val="22"/>
        </w:rPr>
        <w:t xml:space="preserve"> extrato para Excel. Clique em “Exportar para Excel”</w:t>
      </w:r>
    </w:p>
    <w:p w:rsidR="005E314C" w:rsidRDefault="005E314C" w:rsidP="005E314C"/>
    <w:p w:rsidR="005E314C" w:rsidRDefault="00267835" w:rsidP="005E314C">
      <w:pPr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162560</wp:posOffset>
                </wp:positionV>
                <wp:extent cx="5046980" cy="3037840"/>
                <wp:effectExtent l="152400" t="152400" r="363220" b="353060"/>
                <wp:wrapNone/>
                <wp:docPr id="44" name="Grupo 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42" name="Imagem 42"/>
                          <pic:cNvPicPr>
                            <a:picLocks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6154"/>
                          <a:stretch/>
                        </pic:blipFill>
                        <pic:spPr bwMode="auto"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43" name="Retângulo 43"/>
                        <wps:cNvSpPr/>
                        <wps:spPr>
                          <a:xfrm>
                            <a:off x="4638675" y="1019175"/>
                            <a:ext cx="209024" cy="207563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267835" w:rsidRDefault="00267835" w:rsidP="00267835">
                              <w:pPr>
                                <w:jc w:val="center"/>
                              </w:pPr>
                              <w:r>
                                <w:t>\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upo 44" o:spid="_x0000_s1027" style="position:absolute;left:0;text-align:left;margin-left:55.3pt;margin-top:12.8pt;width:397.4pt;height:239.2pt;z-index:251677696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">
                <v:shape id="Imagem 42" o:spid="_x0000_s1028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GrGFfFAAAA2wAAAA8AAABkcnMvZG93bnJldi54bWxEj09rwkAUxO8Fv8PyBC9FNw2lSsxGVCq0&#10;h4J/74/sM4lm34bsGtN++m5B6HGYmd8w6aI3teiodZVlBS+TCARxbnXFhYLjYTOegXAeWWNtmRR8&#10;k4NFNnhKMdH2zjvq9r4QAcIuQQWl900ipctLMugmtiEO3tm2Bn2QbSF1i/cAN7WMo+hNGqw4LJTY&#10;0Lqk/Lq/GQWn7dZ9Vu/dOqafflXMpv72fPlSajTsl3MQnnr/H360P7SC1xj+voQfILN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RqxhXxQAAANsAAAAPAAAAAAAAAAAAAAAA&#10;AJ8CAABkcnMvZG93bnJldi54bWxQSwUGAAAAAAQABAD3AAAAkQMAAAAA&#10;">
                  <v:imagedata r:id="rId14" o:title="" cropbottom="4033f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43" o:spid="_x0000_s1029" style="position:absolute;left:46386;top:10191;width:2090;height:207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9UKMQA&#10;AADbAAAADwAAAGRycy9kb3ducmV2LnhtbESPT2sCMRTE70K/Q3gFb5r1D0VXo4ggePFQV8TjY/N2&#10;s5i8LJuo2376plDocZiZ3zDrbe+seFIXGs8KJuMMBHHpdcO1gktxGC1AhIis0XomBV8UYLt5G6wx&#10;1/7Fn/Q8x1okCIccFZgY21zKUBpyGMa+JU5e5TuHMcmulrrDV4I7K6dZ9iEdNpwWDLa0N1Tezw+n&#10;IFvcjK3mJ7svTt/F7V4trw9eKjV873crEJH6+B/+ax+1gvkMfr+kHyA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A/VCjEAAAA2wAAAA8AAAAAAAAAAAAAAAAAmAIAAGRycy9k&#10;b3ducmV2LnhtbFBLBQYAAAAABAAEAPUAAACJAwAAAAA=&#10;" filled="f" strokecolor="black [3213]" strokeweight="3pt">
                  <v:textbox>
                    <w:txbxContent>
                      <w:p w:rsidR="00267835" w:rsidRDefault="00267835" w:rsidP="00267835">
                        <w:pPr>
                          <w:jc w:val="center"/>
                        </w:pPr>
                        <w:r>
                          <w:t>\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p w:rsidR="005E314C" w:rsidRDefault="005E314C" w:rsidP="005E314C">
      <w:r>
        <w:tab/>
      </w:r>
    </w:p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5E314C" w:rsidRDefault="005E314C" w:rsidP="005E314C"/>
    <w:p w:rsidR="00267835" w:rsidRDefault="00267835" w:rsidP="00743AC4"/>
    <w:p w:rsidR="00267835" w:rsidRDefault="00267835" w:rsidP="00743AC4"/>
    <w:p w:rsidR="00267835" w:rsidRDefault="00267835" w:rsidP="00743AC4"/>
    <w:p w:rsidR="00267835" w:rsidRDefault="00267835" w:rsidP="00743AC4"/>
    <w:p w:rsidR="00267835" w:rsidRDefault="00267835" w:rsidP="00743AC4"/>
    <w:p w:rsidR="00267835" w:rsidRPr="002A2DB9" w:rsidRDefault="00267835" w:rsidP="00267835">
      <w:pPr>
        <w:pStyle w:val="ParagrafoManual"/>
        <w:rPr>
          <w:sz w:val="22"/>
        </w:rPr>
      </w:pPr>
      <w:r>
        <w:rPr>
          <w:sz w:val="22"/>
        </w:rPr>
        <w:t xml:space="preserve">Abrirá a tela </w:t>
      </w:r>
      <w:r>
        <w:rPr>
          <w:sz w:val="22"/>
        </w:rPr>
        <w:t>Atividades, onde carregará em segundo plano a exportação do extrato</w:t>
      </w:r>
      <w:r>
        <w:rPr>
          <w:sz w:val="22"/>
        </w:rPr>
        <w:t>.</w:t>
      </w:r>
      <w:r>
        <w:rPr>
          <w:sz w:val="22"/>
        </w:rPr>
        <w:t xml:space="preserve"> Quando tiver pronto a barra de progresso estará totalmente verde. Para fazer o download clique na barra verde.</w:t>
      </w:r>
    </w:p>
    <w:p w:rsidR="00267835" w:rsidRDefault="00267835" w:rsidP="00267835"/>
    <w:p w:rsidR="00267835" w:rsidRDefault="00267835" w:rsidP="00267835">
      <w:pPr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163830</wp:posOffset>
                </wp:positionV>
                <wp:extent cx="5046980" cy="3037840"/>
                <wp:effectExtent l="152400" t="152400" r="363220" b="353060"/>
                <wp:wrapNone/>
                <wp:docPr id="53" name="Grupo 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46" name="Imagem 46"/>
                          <pic:cNvPicPr>
                            <a:picLocks/>
                          </pic:cNvPicPr>
                        </pic:nvPicPr>
                        <pic:blipFill rotWithShape="1"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5646"/>
                          <a:stretch/>
                        </pic:blipFill>
                        <pic:spPr bwMode="auto"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52" name="Retângulo 52"/>
                        <wps:cNvSpPr/>
                        <wps:spPr>
                          <a:xfrm>
                            <a:off x="3295650" y="533400"/>
                            <a:ext cx="1371600" cy="600075"/>
                          </a:xfrm>
                          <a:prstGeom prst="rect">
                            <a:avLst/>
                          </a:prstGeom>
                          <a:noFill/>
                          <a:ln w="571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FED5CFA" id="Grupo 53" o:spid="_x0000_s1026" style="position:absolute;margin-left:55.3pt;margin-top:12.9pt;width:397.4pt;height:239.2pt;z-index:251680768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">
                <v:shape id="Imagem 46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WgJtrFAAAA2wAAAA8AAABkcnMvZG93bnJldi54bWxEj91qAjEUhO+FvkM4BW9Es1oR2RqlFgpC&#10;EX/R28PmdHfp5mRJorvt0xtB8HKYmW+Y2aI1lbiS86VlBcNBAoI4s7rkXMHx8NWfgvABWWNlmRT8&#10;kYfF/KUzw1Tbhnd03YdcRAj7FBUUIdSplD4ryKAf2Jo4ej/WGQxRulxqh02Em0qOkmQiDZYcFwqs&#10;6bOg7Hd/MQrWcpkNl5vN//fb2Zltc+w1h1NPqe5r+/EOIlAbnuFHe6UVjCdw/xJ/gJz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loCbaxQAAANsAAAAPAAAAAAAAAAAAAAAA&#10;AJ8CAABkcnMvZG93bnJldi54bWxQSwUGAAAAAAQABAD3AAAAkQMAAAAA&#10;">
                  <v:imagedata r:id="rId16" o:title="" cropbottom="3700f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52" o:spid="_x0000_s1028" style="position:absolute;left:32956;top:5334;width:13716;height:60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BVjcMA&#10;AADbAAAADwAAAGRycy9kb3ducmV2LnhtbESPT4vCMBTE74LfITzBm6aKq1KNIgsFYdeDfy7ens2z&#10;KTYvpcna+u03Cwseh5n5DbPedrYST2p86VjBZJyAIM6dLrlQcDlnoyUIH5A1Vo5JwYs8bDf93hpT&#10;7Vo+0vMUChEh7FNUYEKoUyl9bsiiH7uaOHp311gMUTaF1A22EW4rOU2SubRYclwwWNOnofxx+rEK&#10;qHzc2tnX4dVm+yz7NoejW1yNUsNBt1uBCNSFd/i/vdcKPqbw9yX+ALn5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EBVjcMAAADbAAAADwAAAAAAAAAAAAAAAACYAgAAZHJzL2Rv&#10;d25yZXYueG1sUEsFBgAAAAAEAAQA9QAAAIgDAAAAAA==&#10;" filled="f" strokecolor="black [3213]" strokeweight="4.5pt"/>
              </v:group>
            </w:pict>
          </mc:Fallback>
        </mc:AlternateContent>
      </w:r>
    </w:p>
    <w:p w:rsidR="00267835" w:rsidRDefault="00267835" w:rsidP="00267835">
      <w:pPr>
        <w:rPr>
          <w:noProof/>
          <w:lang w:eastAsia="pt-BR"/>
        </w:rPr>
      </w:pPr>
    </w:p>
    <w:p w:rsidR="00267835" w:rsidRDefault="00267835" w:rsidP="00267835">
      <w:r>
        <w:tab/>
      </w:r>
    </w:p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Pr="002A2DB9" w:rsidRDefault="00267835" w:rsidP="00267835">
      <w:pPr>
        <w:pStyle w:val="ParagrafoManual"/>
        <w:rPr>
          <w:sz w:val="22"/>
        </w:rPr>
      </w:pPr>
      <w:r>
        <w:rPr>
          <w:sz w:val="22"/>
        </w:rPr>
        <w:t>O arquivo fez o download e já poderá ser aberto para visualização.</w:t>
      </w:r>
    </w:p>
    <w:p w:rsidR="00267835" w:rsidRDefault="00267835" w:rsidP="00267835"/>
    <w:p w:rsidR="00267835" w:rsidRDefault="00267835" w:rsidP="00267835">
      <w:pPr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654685</wp:posOffset>
                </wp:positionH>
                <wp:positionV relativeFrom="paragraph">
                  <wp:posOffset>163830</wp:posOffset>
                </wp:positionV>
                <wp:extent cx="5094605" cy="3124200"/>
                <wp:effectExtent l="95250" t="152400" r="353695" b="266700"/>
                <wp:wrapNone/>
                <wp:docPr id="59" name="Grupo 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94605" cy="3124200"/>
                          <a:chOff x="0" y="0"/>
                          <a:chExt cx="5094605" cy="3124200"/>
                        </a:xfrm>
                      </wpg:grpSpPr>
                      <pic:pic xmlns:pic="http://schemas.openxmlformats.org/drawingml/2006/picture">
                        <pic:nvPicPr>
                          <pic:cNvPr id="57" name="Imagem 57"/>
                          <pic:cNvPicPr>
                            <a:picLocks/>
                          </pic:cNvPicPr>
                        </pic:nvPicPr>
                        <pic:blipFill rotWithShape="1"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5900"/>
                          <a:stretch/>
                        </pic:blipFill>
                        <pic:spPr bwMode="auto">
                          <a:xfrm>
                            <a:off x="47625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58" name="Retângulo 58"/>
                        <wps:cNvSpPr/>
                        <wps:spPr>
                          <a:xfrm>
                            <a:off x="0" y="2809875"/>
                            <a:ext cx="1114425" cy="314325"/>
                          </a:xfrm>
                          <a:prstGeom prst="rect">
                            <a:avLst/>
                          </a:prstGeom>
                          <a:noFill/>
                          <a:ln w="571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48DF529" id="Grupo 59" o:spid="_x0000_s1026" style="position:absolute;margin-left:51.55pt;margin-top:12.9pt;width:401.15pt;height:246pt;z-index:251683840" coordsize="50946,3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">
                <v:shape id="Imagem 57" o:spid="_x0000_s1027" type="#_x0000_t75" style="position:absolute;left:476;width:50470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GnjxzDAAAA2wAAAA8AAABkcnMvZG93bnJldi54bWxEj0FrwkAUhO8F/8PyBC9FNyqtEl1FqkIL&#10;XqLi+ZF9JsHs25B91fjvu4VCj8PMfMMs152r1Z3aUHk2MB4loIhzbysuDJxP++EcVBBki7VnMvCk&#10;AOtV72WJqfUPzuh+lEJFCIcUDZQiTap1yEtyGEa+IY7e1bcOJcq20LbFR4S7Wk+S5F07rDgulNjQ&#10;R0n57fjtDMzHk9ctf01z4cvhUNSnXXaRmzGDfrdZgBLq5D/81/60Bt5m8Psl/gC9+g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EaePHMMAAADbAAAADwAAAAAAAAAAAAAAAACf&#10;AgAAZHJzL2Rvd25yZXYueG1sUEsFBgAAAAAEAAQA9wAAAI8DAAAAAA==&#10;">
                  <v:imagedata r:id="rId18" o:title="" cropbottom="3867f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58" o:spid="_x0000_s1028" style="position:absolute;top:28098;width:11144;height:31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hiZ8IA&#10;AADbAAAADwAAAGRycy9kb3ducmV2LnhtbERPPWvDMBDdC/kP4grdGrmhTYMbxYSAwdB6sJsl28W6&#10;WibWyVhq7Pz7aihkfLzvbTbbXlxp9J1jBS/LBARx43THrYLjd/68AeEDssbeMSm4kYdst3jYYqrd&#10;xBVd69CKGMI+RQUmhCGV0jeGLPqlG4gj9+NGiyHCsZV6xCmG216ukmQtLXYcGwwOdDDUXOpfq4C6&#10;y3l6/SxvU17k+ZcpK/d+Mko9Pc77DxCB5nAX/7sLreAtjo1f4g+Qu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qGJnwgAAANsAAAAPAAAAAAAAAAAAAAAAAJgCAABkcnMvZG93&#10;bnJldi54bWxQSwUGAAAAAAQABAD1AAAAhwMAAAAA&#10;" filled="f" strokecolor="black [3213]" strokeweight="4.5pt"/>
              </v:group>
            </w:pict>
          </mc:Fallback>
        </mc:AlternateContent>
      </w:r>
    </w:p>
    <w:p w:rsidR="00267835" w:rsidRDefault="00267835" w:rsidP="00267835">
      <w:pPr>
        <w:rPr>
          <w:noProof/>
          <w:lang w:eastAsia="pt-BR"/>
        </w:rPr>
      </w:pPr>
    </w:p>
    <w:p w:rsidR="00267835" w:rsidRDefault="00267835" w:rsidP="00267835">
      <w:r>
        <w:tab/>
      </w:r>
    </w:p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/>
    <w:p w:rsidR="00267835" w:rsidRDefault="00267835" w:rsidP="00267835">
      <w:pPr>
        <w:pStyle w:val="ParagrafoManual"/>
        <w:rPr>
          <w:sz w:val="22"/>
        </w:rPr>
      </w:pPr>
    </w:p>
    <w:p w:rsidR="00267835" w:rsidRDefault="00267835" w:rsidP="00743AC4"/>
    <w:p w:rsidR="006B0245" w:rsidRDefault="006B0245" w:rsidP="00743AC4"/>
    <w:p w:rsidR="006B0245" w:rsidRDefault="006B0245" w:rsidP="00743AC4"/>
    <w:p w:rsidR="006B0245" w:rsidRDefault="006B0245" w:rsidP="00743AC4"/>
    <w:p w:rsidR="006B0245" w:rsidRDefault="006B0245" w:rsidP="00743AC4"/>
    <w:p w:rsidR="006B0245" w:rsidRDefault="006B0245" w:rsidP="00743AC4"/>
    <w:p w:rsidR="006B0245" w:rsidRDefault="006B0245" w:rsidP="00743AC4"/>
    <w:p w:rsidR="006B0245" w:rsidRPr="002A2DB9" w:rsidRDefault="006B0245" w:rsidP="006B0245">
      <w:pPr>
        <w:pStyle w:val="ParagrafoManual"/>
        <w:rPr>
          <w:sz w:val="22"/>
        </w:rPr>
      </w:pPr>
      <w:r>
        <w:rPr>
          <w:sz w:val="22"/>
        </w:rPr>
        <w:t>Ao abrir o arquivo, todos os valores presentes no extrato, estarão apresentados.</w:t>
      </w:r>
    </w:p>
    <w:p w:rsidR="006B0245" w:rsidRDefault="006B0245" w:rsidP="006B0245">
      <w:r>
        <w:rPr>
          <w:noProof/>
          <w:lang w:eastAsia="pt-BR"/>
        </w:rPr>
        <w:drawing>
          <wp:anchor distT="0" distB="0" distL="114300" distR="114300" simplePos="0" relativeHeight="251684864" behindDoc="0" locked="0" layoutInCell="1" allowOverlap="1" wp14:anchorId="7ADC034C" wp14:editId="657780BB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3" name="Imagem 6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426"/>
                    <a:stretch/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B0245" w:rsidRDefault="006B0245" w:rsidP="006B0245">
      <w:pPr>
        <w:rPr>
          <w:noProof/>
          <w:lang w:eastAsia="pt-BR"/>
        </w:rPr>
      </w:pPr>
    </w:p>
    <w:p w:rsidR="006B0245" w:rsidRDefault="006B0245" w:rsidP="006B0245">
      <w:pPr>
        <w:rPr>
          <w:noProof/>
          <w:lang w:eastAsia="pt-BR"/>
        </w:rPr>
      </w:pPr>
    </w:p>
    <w:p w:rsidR="006B0245" w:rsidRDefault="006B0245" w:rsidP="006B0245">
      <w:r>
        <w:tab/>
      </w:r>
    </w:p>
    <w:p w:rsidR="006B0245" w:rsidRDefault="006B0245" w:rsidP="006B0245"/>
    <w:p w:rsidR="006B0245" w:rsidRDefault="006B0245" w:rsidP="006B0245"/>
    <w:p w:rsidR="006B0245" w:rsidRDefault="006B0245" w:rsidP="006B0245"/>
    <w:p w:rsidR="006B0245" w:rsidRDefault="006B0245" w:rsidP="006B0245"/>
    <w:p w:rsidR="006B0245" w:rsidRDefault="006B0245" w:rsidP="006B0245"/>
    <w:p w:rsidR="006B0245" w:rsidRDefault="006B0245" w:rsidP="006B0245"/>
    <w:p w:rsidR="006B0245" w:rsidRDefault="006B0245" w:rsidP="006B0245"/>
    <w:p w:rsidR="006B0245" w:rsidRDefault="006B0245" w:rsidP="006B0245"/>
    <w:p w:rsidR="006B0245" w:rsidRDefault="006B0245" w:rsidP="006B0245"/>
    <w:p w:rsidR="006B0245" w:rsidRDefault="006B0245" w:rsidP="006B0245"/>
    <w:p w:rsidR="006B0245" w:rsidRDefault="006B0245" w:rsidP="006B0245"/>
    <w:p w:rsidR="006B0245" w:rsidRDefault="006B0245" w:rsidP="00743AC4"/>
    <w:p w:rsidR="00D066EE" w:rsidRDefault="00D066EE" w:rsidP="00743AC4"/>
    <w:p w:rsidR="00D066EE" w:rsidRDefault="00D066EE" w:rsidP="00743AC4"/>
    <w:p w:rsidR="00D066EE" w:rsidRDefault="00D066EE" w:rsidP="00743AC4"/>
    <w:p w:rsidR="00D066EE" w:rsidRDefault="00D066EE" w:rsidP="00743AC4"/>
    <w:p w:rsidR="00D066EE" w:rsidRDefault="00D066EE" w:rsidP="00743AC4"/>
    <w:p w:rsidR="00D066EE" w:rsidRDefault="00D066EE" w:rsidP="00743AC4"/>
    <w:p w:rsidR="00D066EE" w:rsidRPr="00743AC4" w:rsidRDefault="00D066EE" w:rsidP="00743AC4"/>
    <w:sectPr w:rsidR="00D066EE" w:rsidRPr="00743AC4" w:rsidSect="00D569DD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1DBC" w:rsidRDefault="003B1DBC" w:rsidP="00CA5701">
      <w:r>
        <w:separator/>
      </w:r>
    </w:p>
  </w:endnote>
  <w:endnote w:type="continuationSeparator" w:id="0">
    <w:p w:rsidR="003B1DBC" w:rsidRDefault="003B1DBC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3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4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FE0F7C">
                            <w:rPr>
                              <w:noProof/>
                              <w:sz w:val="20"/>
                              <w:szCs w:val="20"/>
                            </w:rPr>
                            <w:t>7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5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FE0F7C">
                      <w:rPr>
                        <w:noProof/>
                        <w:sz w:val="20"/>
                        <w:szCs w:val="20"/>
                      </w:rPr>
                      <w:t>7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1DBC" w:rsidRDefault="003B1DBC" w:rsidP="00CA5701">
      <w:r>
        <w:separator/>
      </w:r>
    </w:p>
  </w:footnote>
  <w:footnote w:type="continuationSeparator" w:id="0">
    <w:p w:rsidR="003B1DBC" w:rsidRDefault="003B1DBC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D8111E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30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D8111E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31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8111E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2C1B94">
                            <w:t>Extrato</w:t>
                          </w:r>
                        </w:p>
                        <w:p w:rsidR="00C4691D" w:rsidRPr="005D5B9D" w:rsidRDefault="00C4691D" w:rsidP="00D8111E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8111E">
                    <w:pPr>
                      <w:pStyle w:val="Ttulo"/>
                    </w:pPr>
                    <w:r>
                      <w:t xml:space="preserve">Guia Rápido – </w:t>
                    </w:r>
                    <w:r w:rsidR="002C1B94">
                      <w:t>Extrato</w:t>
                    </w:r>
                  </w:p>
                  <w:p w:rsidR="00C4691D" w:rsidRPr="005D5B9D" w:rsidRDefault="00C4691D" w:rsidP="00D8111E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activeWritingStyle w:appName="MSWord" w:lang="pt-BR" w:vendorID="64" w:dllVersion="131078" w:nlCheck="1" w:checkStyle="0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1F8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366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2F2D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E67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5F8B"/>
    <w:rsid w:val="00136086"/>
    <w:rsid w:val="0014065C"/>
    <w:rsid w:val="001409BA"/>
    <w:rsid w:val="00141D0D"/>
    <w:rsid w:val="00142BFF"/>
    <w:rsid w:val="0014723A"/>
    <w:rsid w:val="00147BFE"/>
    <w:rsid w:val="00151164"/>
    <w:rsid w:val="00151D55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9F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20A2"/>
    <w:rsid w:val="001C3F04"/>
    <w:rsid w:val="001C47DD"/>
    <w:rsid w:val="001C493C"/>
    <w:rsid w:val="001C4B42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0B85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67835"/>
    <w:rsid w:val="002709A6"/>
    <w:rsid w:val="002740F4"/>
    <w:rsid w:val="00275EB1"/>
    <w:rsid w:val="002776BC"/>
    <w:rsid w:val="00277C26"/>
    <w:rsid w:val="00280A10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2DB9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1B94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381A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1DBC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4C13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62BD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5437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2176"/>
    <w:rsid w:val="004F3EF2"/>
    <w:rsid w:val="004F4182"/>
    <w:rsid w:val="004F433D"/>
    <w:rsid w:val="004F4B9B"/>
    <w:rsid w:val="004F4DE0"/>
    <w:rsid w:val="004F51C4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2A56"/>
    <w:rsid w:val="00583305"/>
    <w:rsid w:val="00583B8F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0AB2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314C"/>
    <w:rsid w:val="005E337E"/>
    <w:rsid w:val="005E4143"/>
    <w:rsid w:val="005E421F"/>
    <w:rsid w:val="005E43C2"/>
    <w:rsid w:val="005E4D3F"/>
    <w:rsid w:val="005E56EA"/>
    <w:rsid w:val="005E662D"/>
    <w:rsid w:val="005F185B"/>
    <w:rsid w:val="005F22F5"/>
    <w:rsid w:val="005F237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34B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09E7"/>
    <w:rsid w:val="00631796"/>
    <w:rsid w:val="00633199"/>
    <w:rsid w:val="00633511"/>
    <w:rsid w:val="00633F24"/>
    <w:rsid w:val="00634D26"/>
    <w:rsid w:val="00634F25"/>
    <w:rsid w:val="00635090"/>
    <w:rsid w:val="006354A1"/>
    <w:rsid w:val="00636C72"/>
    <w:rsid w:val="00637264"/>
    <w:rsid w:val="00640C54"/>
    <w:rsid w:val="00641B57"/>
    <w:rsid w:val="00641D68"/>
    <w:rsid w:val="006420BD"/>
    <w:rsid w:val="0064216D"/>
    <w:rsid w:val="006429E0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45"/>
    <w:rsid w:val="006B0275"/>
    <w:rsid w:val="006B0549"/>
    <w:rsid w:val="006B0CF1"/>
    <w:rsid w:val="006B176D"/>
    <w:rsid w:val="006B1A3A"/>
    <w:rsid w:val="006B2199"/>
    <w:rsid w:val="006B30C7"/>
    <w:rsid w:val="006B573D"/>
    <w:rsid w:val="006C025D"/>
    <w:rsid w:val="006C046E"/>
    <w:rsid w:val="006C08FF"/>
    <w:rsid w:val="006C2607"/>
    <w:rsid w:val="006C2A11"/>
    <w:rsid w:val="006C2ADA"/>
    <w:rsid w:val="006C2B7B"/>
    <w:rsid w:val="006C3211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188A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AC4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0F2E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658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36B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83C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5855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47CF0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284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07AC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37C1A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0A70"/>
    <w:rsid w:val="00A81581"/>
    <w:rsid w:val="00A821BE"/>
    <w:rsid w:val="00A84960"/>
    <w:rsid w:val="00A84B62"/>
    <w:rsid w:val="00A85225"/>
    <w:rsid w:val="00A85353"/>
    <w:rsid w:val="00A86051"/>
    <w:rsid w:val="00A8684A"/>
    <w:rsid w:val="00A869D8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672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A2A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176A4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355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011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3F94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A96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17C1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B7752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5DCB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3B4C"/>
    <w:rsid w:val="00D050EC"/>
    <w:rsid w:val="00D0591C"/>
    <w:rsid w:val="00D05ACF"/>
    <w:rsid w:val="00D066EE"/>
    <w:rsid w:val="00D10B53"/>
    <w:rsid w:val="00D111BF"/>
    <w:rsid w:val="00D11591"/>
    <w:rsid w:val="00D129A1"/>
    <w:rsid w:val="00D14716"/>
    <w:rsid w:val="00D14B2F"/>
    <w:rsid w:val="00D14D4A"/>
    <w:rsid w:val="00D153EE"/>
    <w:rsid w:val="00D15BE9"/>
    <w:rsid w:val="00D16A0E"/>
    <w:rsid w:val="00D16F5E"/>
    <w:rsid w:val="00D1736D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3ED1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755"/>
    <w:rsid w:val="00D76DB2"/>
    <w:rsid w:val="00D77F48"/>
    <w:rsid w:val="00D80650"/>
    <w:rsid w:val="00D8067E"/>
    <w:rsid w:val="00D8086C"/>
    <w:rsid w:val="00D80B20"/>
    <w:rsid w:val="00D8111E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0D40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3FC1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2CC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A7666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131E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17E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1C2E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2A9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0F7C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2C1B94"/>
    <w:pPr>
      <w:keepNext/>
      <w:keepLines/>
      <w:ind w:left="993"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2C1B94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D8111E"/>
    <w:pPr>
      <w:spacing w:before="240" w:after="60"/>
      <w:ind w:left="709" w:hanging="142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D8111E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D8111E"/>
    <w:pPr>
      <w:tabs>
        <w:tab w:val="left" w:pos="480"/>
        <w:tab w:val="left" w:leader="dot" w:pos="8828"/>
      </w:tabs>
      <w:spacing w:before="60" w:after="60"/>
      <w:ind w:left="567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5.jpeg"/><Relationship Id="rId2" Type="http://schemas.openxmlformats.org/officeDocument/2006/relationships/image" Target="media/image14.jpeg"/><Relationship Id="rId1" Type="http://schemas.openxmlformats.org/officeDocument/2006/relationships/image" Target="media/image1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4.jpeg"/><Relationship Id="rId1" Type="http://schemas.openxmlformats.org/officeDocument/2006/relationships/image" Target="media/image1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A0F237-65F6-4408-BDB3-E5E2BF58A1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22</TotalTime>
  <Pages>7</Pages>
  <Words>228</Words>
  <Characters>1233</Characters>
  <Application>Microsoft Office Word</Application>
  <DocSecurity>0</DocSecurity>
  <Lines>10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1459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Nylce Cristiane de Jesus Duval</dc:creator>
  <cp:keywords/>
  <cp:lastModifiedBy>Nylce Cristiane de Jesus Duval</cp:lastModifiedBy>
  <cp:revision>19</cp:revision>
  <cp:lastPrinted>2014-01-19T16:14:00Z</cp:lastPrinted>
  <dcterms:created xsi:type="dcterms:W3CDTF">2017-05-26T20:44:00Z</dcterms:created>
  <dcterms:modified xsi:type="dcterms:W3CDTF">2017-05-26T21:05:00Z</dcterms:modified>
</cp:coreProperties>
</file>