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1A013F" w:rsidRPr="001A013F">
                              <w:rPr>
                                <w:lang w:val="pt-BR"/>
                              </w:rPr>
                              <w:t>Notificação de dia cheio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1A013F" w:rsidRPr="001A013F">
                        <w:rPr>
                          <w:lang w:val="pt-BR"/>
                        </w:rPr>
                        <w:t>Notificação de dia cheio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1A013F">
      <w:pPr>
        <w:pStyle w:val="Ttulo"/>
      </w:pPr>
      <w:bookmarkStart w:id="0" w:name="_Toc484678745"/>
      <w:r w:rsidRPr="00517D35">
        <w:t>Sumário</w:t>
      </w:r>
      <w:bookmarkEnd w:id="0"/>
    </w:p>
    <w:p w:rsidR="008D1042" w:rsidRPr="008D1042" w:rsidRDefault="008D1042" w:rsidP="001A013F">
      <w:pPr>
        <w:pStyle w:val="Larcio"/>
      </w:pPr>
    </w:p>
    <w:p w:rsidR="001A013F" w:rsidRDefault="000F7DAB" w:rsidP="001A013F">
      <w:pPr>
        <w:pStyle w:val="Sumrio1"/>
        <w:rPr>
          <w:rFonts w:asciiTheme="minorHAnsi" w:eastAsiaTheme="minorEastAsia" w:hAnsiTheme="minorHAnsi" w:cstheme="minorBidi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4678745" w:history="1">
        <w:r w:rsidR="001A013F" w:rsidRPr="00AA461D">
          <w:rPr>
            <w:rStyle w:val="Hyperlink"/>
            <w:noProof/>
          </w:rPr>
          <w:t>Sumário</w:t>
        </w:r>
        <w:r w:rsidR="001A013F">
          <w:rPr>
            <w:noProof/>
            <w:webHidden/>
          </w:rPr>
          <w:tab/>
        </w:r>
        <w:r w:rsidR="001A013F">
          <w:rPr>
            <w:noProof/>
            <w:webHidden/>
          </w:rPr>
          <w:fldChar w:fldCharType="begin"/>
        </w:r>
        <w:r w:rsidR="001A013F">
          <w:rPr>
            <w:noProof/>
            <w:webHidden/>
          </w:rPr>
          <w:instrText xml:space="preserve"> PAGEREF _Toc484678745 \h </w:instrText>
        </w:r>
        <w:r w:rsidR="001A013F">
          <w:rPr>
            <w:noProof/>
            <w:webHidden/>
          </w:rPr>
        </w:r>
        <w:r w:rsidR="001A013F">
          <w:rPr>
            <w:noProof/>
            <w:webHidden/>
          </w:rPr>
          <w:fldChar w:fldCharType="separate"/>
        </w:r>
        <w:r w:rsidR="001A013F">
          <w:rPr>
            <w:noProof/>
            <w:webHidden/>
          </w:rPr>
          <w:t>2</w:t>
        </w:r>
        <w:r w:rsidR="001A013F">
          <w:rPr>
            <w:noProof/>
            <w:webHidden/>
          </w:rPr>
          <w:fldChar w:fldCharType="end"/>
        </w:r>
      </w:hyperlink>
    </w:p>
    <w:p w:rsidR="001A013F" w:rsidRDefault="001A013F" w:rsidP="001A013F">
      <w:pPr>
        <w:pStyle w:val="Sumrio1"/>
        <w:rPr>
          <w:rFonts w:asciiTheme="minorHAnsi" w:eastAsiaTheme="minorEastAsia" w:hAnsiTheme="minorHAnsi" w:cstheme="minorBidi"/>
          <w:noProof/>
          <w:color w:val="auto"/>
          <w:sz w:val="22"/>
          <w:lang w:eastAsia="pt-BR"/>
        </w:rPr>
      </w:pPr>
      <w:hyperlink w:anchor="_Toc484678746" w:history="1">
        <w:r w:rsidRPr="00AA461D">
          <w:rPr>
            <w:rStyle w:val="Hyperlink"/>
            <w:noProof/>
          </w:rPr>
          <w:t>Guia Rápido – Notificação de dia cheio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_Toc484678746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4678746"/>
      <w:r w:rsidR="009A1D2B">
        <w:lastRenderedPageBreak/>
        <w:t>Guia Rápido –</w:t>
      </w:r>
      <w:r w:rsidR="00874007">
        <w:t xml:space="preserve"> </w:t>
      </w:r>
      <w:r w:rsidR="001A013F" w:rsidRPr="001A013F">
        <w:t>Notificação de dia cheio</w:t>
      </w:r>
      <w:bookmarkEnd w:id="1"/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3D7E87">
      <w:pPr>
        <w:pStyle w:val="ParagrafoManual"/>
        <w:rPr>
          <w:lang w:eastAsia="pt-BR"/>
        </w:rPr>
      </w:pPr>
    </w:p>
    <w:p w:rsidR="009A1D2B" w:rsidRDefault="003D7E87" w:rsidP="003D7E87">
      <w:pPr>
        <w:pStyle w:val="ParagrafoManual"/>
        <w:ind w:left="567" w:firstLine="1134"/>
        <w:rPr>
          <w:rFonts w:cs="Arial"/>
          <w:sz w:val="22"/>
        </w:rPr>
      </w:pPr>
      <w:r>
        <w:rPr>
          <w:rFonts w:cs="Arial"/>
          <w:sz w:val="22"/>
        </w:rPr>
        <w:t>No Fly01 Saúde é mostrada a notificação de dias cheios.</w:t>
      </w:r>
    </w:p>
    <w:p w:rsidR="003D7E87" w:rsidRPr="00E1154D" w:rsidRDefault="003D7E87" w:rsidP="003D7E87">
      <w:pPr>
        <w:pStyle w:val="ParagrafoManual"/>
        <w:ind w:left="567" w:firstLine="1134"/>
        <w:rPr>
          <w:rFonts w:cs="Arial"/>
          <w:sz w:val="22"/>
        </w:rPr>
      </w:pPr>
      <w:r>
        <w:rPr>
          <w:rFonts w:cs="Arial"/>
          <w:sz w:val="22"/>
        </w:rPr>
        <w:t>Para isso, primeiramente abra o sistema.</w:t>
      </w:r>
    </w:p>
    <w:p w:rsidR="00C65003" w:rsidRDefault="00D05FC8" w:rsidP="00460E00">
      <w:pPr>
        <w:pStyle w:val="ParagrafoManual"/>
        <w:ind w:left="1769" w:firstLine="0"/>
        <w:jc w:val="center"/>
        <w:rPr>
          <w:rFonts w:ascii="Calibri" w:hAnsi="Calibri"/>
        </w:rPr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211BA18D" wp14:editId="3C1157EB">
            <wp:simplePos x="0" y="0"/>
            <wp:positionH relativeFrom="column">
              <wp:posOffset>707390</wp:posOffset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2C08" w:rsidRDefault="000C2C08" w:rsidP="00362801"/>
    <w:p w:rsidR="00E8358F" w:rsidRDefault="00E8358F" w:rsidP="00362801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Default="00E8358F" w:rsidP="00E8358F"/>
    <w:p w:rsidR="00E8358F" w:rsidRPr="00E8358F" w:rsidRDefault="00E8358F" w:rsidP="00E8358F"/>
    <w:p w:rsidR="00E8358F" w:rsidRDefault="00E8358F" w:rsidP="00D60883"/>
    <w:p w:rsidR="00371E53" w:rsidRPr="00371E53" w:rsidRDefault="00D05FC8" w:rsidP="00371E53">
      <w:pPr>
        <w:pStyle w:val="ParagrafoManual"/>
        <w:rPr>
          <w:sz w:val="22"/>
        </w:rPr>
      </w:pPr>
      <w:r>
        <w:rPr>
          <w:sz w:val="22"/>
        </w:rPr>
        <w:t>Clique em Agendamentos</w:t>
      </w:r>
    </w:p>
    <w:p w:rsidR="00371E53" w:rsidRDefault="00371E53" w:rsidP="00D60883"/>
    <w:p w:rsidR="00D60883" w:rsidRDefault="00D05FC8" w:rsidP="00D60883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707376</wp:posOffset>
                </wp:positionH>
                <wp:positionV relativeFrom="paragraph">
                  <wp:posOffset>115975</wp:posOffset>
                </wp:positionV>
                <wp:extent cx="5046980" cy="3037840"/>
                <wp:effectExtent l="152400" t="152400" r="363220" b="353060"/>
                <wp:wrapNone/>
                <wp:docPr id="33" name="Grupo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1" name="Imagem 31"/>
                          <pic:cNvPicPr>
                            <a:picLocks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2" name="Retângulo 32"/>
                        <wps:cNvSpPr/>
                        <wps:spPr>
                          <a:xfrm>
                            <a:off x="0" y="389107"/>
                            <a:ext cx="992222" cy="155642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EA19DD" id="Grupo 33" o:spid="_x0000_s1026" style="position:absolute;margin-left:55.7pt;margin-top:9.15pt;width:397.4pt;height:239.2pt;z-index:25167872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31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BvpvHDAAAA2wAAAA8AAABkcnMvZG93bnJldi54bWxEj9GKwjAURN8F/yFcYd80rSu6dJvK7oIg&#10;+KLVD7g017a0uSlN1LpfbwTBx2FmzjDpejCtuFLvassK4lkEgriwuuZSwem4mX6BcB5ZY2uZFNzJ&#10;wTobj1JMtL3xga65L0WAsEtQQeV9l0jpiooMupntiIN3tr1BH2RfSt3jLcBNK+dRtJQGaw4LFXb0&#10;V1HR5BejYIP306r83S1xEe+b82X+37j9UamPyfDzDcLT4N/hV3urFXzG8PwSfoDMH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QG+m8cMAAADbAAAADwAAAAAAAAAAAAAAAACf&#10;AgAAZHJzL2Rvd25yZXYueG1sUEsFBgAAAAAEAAQA9wAAAI8DAAAAAA==&#10;">
                  <v:imagedata r:id="rId9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2" o:spid="_x0000_s1028" style="position:absolute;top:3891;width:9922;height:155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WCzsQA&#10;AADbAAAADwAAAGRycy9kb3ducmV2LnhtbESPQWsCMRSE74X+h/AK3rrZWim6NYoIQi8edEU8PjZv&#10;N4vJy7KJuvrrTaHQ4zAz3zDz5eCsuFIfWs8KPrIcBHHldcuNgkO5eZ+CCBFZo/VMCu4UYLl4fZlj&#10;of2Nd3Tdx0YkCIcCFZgYu0LKUBlyGDLfESev9r3DmGTfSN3jLcGdleM8/5IOW04LBjtaG6rO+4tT&#10;kE9PxtaTrV2X20d5Otez44VnSo3ehtU3iEhD/A//tX+0gs8x/H5JP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1gs7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Default="00D60883" w:rsidP="00D60883"/>
    <w:p w:rsidR="00371E53" w:rsidRDefault="00371E53" w:rsidP="00371E53">
      <w:pPr>
        <w:pStyle w:val="ParagrafoManual"/>
        <w:rPr>
          <w:sz w:val="22"/>
        </w:rPr>
      </w:pPr>
    </w:p>
    <w:p w:rsidR="00D60883" w:rsidRPr="00371E53" w:rsidRDefault="00902EEA" w:rsidP="00371E53">
      <w:pPr>
        <w:pStyle w:val="ParagrafoManual"/>
        <w:rPr>
          <w:sz w:val="22"/>
        </w:rPr>
      </w:pPr>
      <w:r>
        <w:rPr>
          <w:sz w:val="22"/>
        </w:rPr>
        <w:t>Quando tiver um dia com todos os horários marcados em um dia</w:t>
      </w:r>
      <w:r w:rsidR="00371E53" w:rsidRPr="00371E53">
        <w:rPr>
          <w:sz w:val="22"/>
        </w:rPr>
        <w:t>.</w:t>
      </w:r>
    </w:p>
    <w:p w:rsidR="00D60883" w:rsidRDefault="00D60883" w:rsidP="00D60883">
      <w:pPr>
        <w:jc w:val="center"/>
      </w:pPr>
    </w:p>
    <w:p w:rsidR="00D60883" w:rsidRPr="00D60883" w:rsidRDefault="00902EEA" w:rsidP="00D60883"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706876</wp:posOffset>
            </wp:positionH>
            <wp:positionV relativeFrom="paragraph">
              <wp:posOffset>66756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902EEA" w:rsidRDefault="00902EEA" w:rsidP="00902EEA">
      <w:pPr>
        <w:pStyle w:val="ParagrafoManual"/>
        <w:rPr>
          <w:sz w:val="22"/>
        </w:rPr>
      </w:pPr>
    </w:p>
    <w:p w:rsidR="00902EEA" w:rsidRDefault="00902EEA" w:rsidP="00902EEA">
      <w:pPr>
        <w:pStyle w:val="ParagrafoManual"/>
        <w:rPr>
          <w:sz w:val="22"/>
        </w:rPr>
      </w:pPr>
      <w:r>
        <w:rPr>
          <w:sz w:val="22"/>
        </w:rPr>
        <w:t>Quando a visualização estiver na forma Mês, e passar o cursor em cima dos eventos, aparecerá a mensagem “Este dia não possui horários disponíveis”.</w:t>
      </w:r>
      <w:bookmarkStart w:id="2" w:name="_GoBack"/>
      <w:bookmarkEnd w:id="2"/>
    </w:p>
    <w:p w:rsidR="00902EEA" w:rsidRPr="00371E53" w:rsidRDefault="00902EEA" w:rsidP="00902EEA">
      <w:pPr>
        <w:pStyle w:val="ParagrafoManual"/>
        <w:rPr>
          <w:sz w:val="22"/>
        </w:rPr>
      </w:pPr>
    </w:p>
    <w:p w:rsidR="00D60883" w:rsidRDefault="00902EEA" w:rsidP="00D60883"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554ABCDD" wp14:editId="2F3C4660">
            <wp:simplePos x="0" y="0"/>
            <wp:positionH relativeFrom="column">
              <wp:posOffset>707951</wp:posOffset>
            </wp:positionH>
            <wp:positionV relativeFrom="paragraph">
              <wp:posOffset>113557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DiaCheio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60883" w:rsidRPr="00D60883" w:rsidRDefault="00D60883" w:rsidP="00D60883"/>
    <w:p w:rsidR="00335A9B" w:rsidRPr="00335A9B" w:rsidRDefault="00335A9B" w:rsidP="00335A9B"/>
    <w:sectPr w:rsidR="00335A9B" w:rsidRPr="00335A9B" w:rsidSect="00D569D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601F" w:rsidRDefault="006E601F" w:rsidP="00CA5701">
      <w:r>
        <w:separator/>
      </w:r>
    </w:p>
  </w:endnote>
  <w:endnote w:type="continuationSeparator" w:id="0">
    <w:p w:rsidR="006E601F" w:rsidRDefault="006E601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E4EB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E4EB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601F" w:rsidRDefault="006E601F" w:rsidP="00CA5701">
      <w:r>
        <w:separator/>
      </w:r>
    </w:p>
  </w:footnote>
  <w:footnote w:type="continuationSeparator" w:id="0">
    <w:p w:rsidR="006E601F" w:rsidRDefault="006E601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1A013F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1A013F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1A013F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1A013F" w:rsidRPr="001A013F">
                            <w:t>Notificação de dia cheio</w:t>
                          </w:r>
                        </w:p>
                        <w:p w:rsidR="00C4691D" w:rsidRPr="005D5B9D" w:rsidRDefault="00C4691D" w:rsidP="001A013F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1A013F">
                    <w:pPr>
                      <w:pStyle w:val="Ttulo"/>
                    </w:pPr>
                    <w:r>
                      <w:t xml:space="preserve">Guia Rápido – </w:t>
                    </w:r>
                    <w:r w:rsidR="001A013F" w:rsidRPr="001A013F">
                      <w:t>Notificação de dia cheio</w:t>
                    </w:r>
                  </w:p>
                  <w:p w:rsidR="00C4691D" w:rsidRPr="005D5B9D" w:rsidRDefault="00C4691D" w:rsidP="001A013F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013F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EBD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D7E87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01F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EEA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05FC8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1A013F"/>
    <w:pPr>
      <w:spacing w:before="240" w:after="60"/>
      <w:ind w:left="360" w:firstLine="1058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1A013F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1A013F"/>
    <w:pPr>
      <w:tabs>
        <w:tab w:val="left" w:pos="480"/>
        <w:tab w:val="left" w:leader="dot" w:pos="8828"/>
      </w:tabs>
      <w:spacing w:before="60" w:after="60"/>
      <w:ind w:left="1418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C8BA9D-1479-47B4-8407-FB2E213ED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1918</TotalTime>
  <Pages>4</Pages>
  <Words>104</Words>
  <Characters>565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668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306</cp:revision>
  <cp:lastPrinted>2014-01-19T16:14:00Z</cp:lastPrinted>
  <dcterms:created xsi:type="dcterms:W3CDTF">2014-01-20T18:34:00Z</dcterms:created>
  <dcterms:modified xsi:type="dcterms:W3CDTF">2017-06-08T13:00:00Z</dcterms:modified>
</cp:coreProperties>
</file>