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4B2B86" w:rsidRPr="004B2B86">
                              <w:rPr>
                                <w:lang w:val="pt-BR"/>
                              </w:rPr>
                              <w:t>Inicialização de aletas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4B2B86" w:rsidRPr="004B2B86">
                        <w:rPr>
                          <w:lang w:val="pt-BR"/>
                        </w:rPr>
                        <w:t>Inicialização de aletas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1A013F">
      <w:pPr>
        <w:pStyle w:val="Ttulo"/>
      </w:pPr>
      <w:bookmarkStart w:id="0" w:name="_Toc484680375"/>
      <w:r w:rsidRPr="00517D35">
        <w:t>Sumário</w:t>
      </w:r>
      <w:bookmarkEnd w:id="0"/>
    </w:p>
    <w:p w:rsidR="008D1042" w:rsidRPr="008D1042" w:rsidRDefault="008D1042" w:rsidP="001A013F">
      <w:pPr>
        <w:pStyle w:val="Larcio"/>
      </w:pPr>
    </w:p>
    <w:p w:rsidR="004B2B86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4680375" w:history="1">
        <w:r w:rsidR="004B2B86" w:rsidRPr="00EE6518">
          <w:rPr>
            <w:rStyle w:val="Hyperlink"/>
            <w:noProof/>
          </w:rPr>
          <w:t>Sumário</w:t>
        </w:r>
        <w:r w:rsidR="004B2B86">
          <w:rPr>
            <w:noProof/>
            <w:webHidden/>
          </w:rPr>
          <w:tab/>
        </w:r>
        <w:r w:rsidR="004B2B86">
          <w:rPr>
            <w:noProof/>
            <w:webHidden/>
          </w:rPr>
          <w:fldChar w:fldCharType="begin"/>
        </w:r>
        <w:r w:rsidR="004B2B86">
          <w:rPr>
            <w:noProof/>
            <w:webHidden/>
          </w:rPr>
          <w:instrText xml:space="preserve"> PAGEREF _Toc484680375 \h </w:instrText>
        </w:r>
        <w:r w:rsidR="004B2B86">
          <w:rPr>
            <w:noProof/>
            <w:webHidden/>
          </w:rPr>
        </w:r>
        <w:r w:rsidR="004B2B86">
          <w:rPr>
            <w:noProof/>
            <w:webHidden/>
          </w:rPr>
          <w:fldChar w:fldCharType="separate"/>
        </w:r>
        <w:r w:rsidR="004B2B86">
          <w:rPr>
            <w:noProof/>
            <w:webHidden/>
          </w:rPr>
          <w:t>2</w:t>
        </w:r>
        <w:r w:rsidR="004B2B86">
          <w:rPr>
            <w:noProof/>
            <w:webHidden/>
          </w:rPr>
          <w:fldChar w:fldCharType="end"/>
        </w:r>
      </w:hyperlink>
    </w:p>
    <w:p w:rsidR="004B2B86" w:rsidRDefault="004B2B86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4680376" w:history="1">
        <w:r w:rsidRPr="00EE6518">
          <w:rPr>
            <w:rStyle w:val="Hyperlink"/>
            <w:noProof/>
          </w:rPr>
          <w:t>Guia Rápido – Inicialização de aletas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_Toc484680376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534E43" w:rsidRPr="00534E43" w:rsidRDefault="000F7DAB" w:rsidP="004B2B86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bookmarkStart w:id="1" w:name="_GoBack"/>
      <w:bookmarkEnd w:id="1"/>
      <w:r w:rsidR="000839FD" w:rsidRPr="00015839">
        <w:rPr>
          <w:rFonts w:ascii="Calibri" w:hAnsi="Calibri"/>
        </w:rPr>
        <w:br w:type="page"/>
      </w:r>
      <w:bookmarkStart w:id="2" w:name="_Toc484680376"/>
      <w:r w:rsidR="009A1D2B">
        <w:lastRenderedPageBreak/>
        <w:t>Guia Rápido –</w:t>
      </w:r>
      <w:r w:rsidR="00874007">
        <w:t xml:space="preserve"> </w:t>
      </w:r>
      <w:r w:rsidR="004B2B86" w:rsidRPr="004B2B86">
        <w:t>Inicialização de aletas</w:t>
      </w:r>
      <w:bookmarkEnd w:id="2"/>
    </w:p>
    <w:p w:rsidR="001E0FCA" w:rsidRPr="001E0FCA" w:rsidRDefault="001E0FCA" w:rsidP="003D7E87">
      <w:pPr>
        <w:pStyle w:val="ParagrafoManual"/>
        <w:rPr>
          <w:lang w:eastAsia="pt-BR"/>
        </w:rPr>
      </w:pPr>
    </w:p>
    <w:p w:rsidR="009A1D2B" w:rsidRDefault="003D7E87" w:rsidP="003D7E87">
      <w:pPr>
        <w:pStyle w:val="ParagrafoManual"/>
        <w:ind w:left="567" w:firstLine="1134"/>
        <w:rPr>
          <w:rFonts w:cs="Arial"/>
          <w:sz w:val="22"/>
        </w:rPr>
      </w:pPr>
      <w:r>
        <w:rPr>
          <w:rFonts w:cs="Arial"/>
          <w:sz w:val="22"/>
        </w:rPr>
        <w:t xml:space="preserve">No Fly01 Saúde é </w:t>
      </w:r>
      <w:r w:rsidR="004B2B86">
        <w:rPr>
          <w:rFonts w:cs="Arial"/>
          <w:sz w:val="22"/>
        </w:rPr>
        <w:t>configurar a i</w:t>
      </w:r>
      <w:r w:rsidR="004B2B86" w:rsidRPr="004B2B86">
        <w:rPr>
          <w:rFonts w:cs="Arial"/>
          <w:sz w:val="22"/>
        </w:rPr>
        <w:t>nicialização de aletas</w:t>
      </w:r>
      <w:r w:rsidR="004B2B86">
        <w:rPr>
          <w:rFonts w:cs="Arial"/>
          <w:sz w:val="22"/>
        </w:rPr>
        <w:t>.</w:t>
      </w:r>
    </w:p>
    <w:p w:rsidR="004B2B86" w:rsidRDefault="004B2B86" w:rsidP="003D7E87">
      <w:pPr>
        <w:pStyle w:val="ParagrafoManual"/>
        <w:ind w:left="567" w:firstLine="1134"/>
        <w:rPr>
          <w:rFonts w:cs="Arial"/>
          <w:sz w:val="22"/>
        </w:rPr>
      </w:pPr>
    </w:p>
    <w:p w:rsidR="003D7E87" w:rsidRPr="00E1154D" w:rsidRDefault="003D7E87" w:rsidP="003D7E87">
      <w:pPr>
        <w:pStyle w:val="ParagrafoManual"/>
        <w:ind w:left="567" w:firstLine="1134"/>
        <w:rPr>
          <w:rFonts w:cs="Arial"/>
          <w:sz w:val="22"/>
        </w:rPr>
      </w:pPr>
      <w:r>
        <w:rPr>
          <w:rFonts w:cs="Arial"/>
          <w:sz w:val="22"/>
        </w:rPr>
        <w:t>Para isso, primeiramente abra o sistema.</w:t>
      </w:r>
    </w:p>
    <w:p w:rsidR="00C65003" w:rsidRDefault="00D05FC8" w:rsidP="00460E00">
      <w:pPr>
        <w:pStyle w:val="ParagrafoManual"/>
        <w:ind w:left="1769" w:firstLine="0"/>
        <w:jc w:val="center"/>
        <w:rPr>
          <w:rFonts w:ascii="Calibri" w:hAnsi="Calibri"/>
        </w:rPr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211BA18D" wp14:editId="3C1157EB">
            <wp:simplePos x="0" y="0"/>
            <wp:positionH relativeFrom="column">
              <wp:posOffset>707390</wp:posOffset>
            </wp:positionH>
            <wp:positionV relativeFrom="paragraph">
              <wp:posOffset>158115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2C08" w:rsidRDefault="000C2C08" w:rsidP="00362801"/>
    <w:p w:rsidR="00E8358F" w:rsidRDefault="00E8358F" w:rsidP="00362801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Default="00E8358F" w:rsidP="00D60883"/>
    <w:p w:rsidR="00371E53" w:rsidRPr="00371E53" w:rsidRDefault="00D05FC8" w:rsidP="00371E53">
      <w:pPr>
        <w:pStyle w:val="ParagrafoManual"/>
        <w:rPr>
          <w:sz w:val="22"/>
        </w:rPr>
      </w:pPr>
      <w:r>
        <w:rPr>
          <w:sz w:val="22"/>
        </w:rPr>
        <w:t xml:space="preserve">Clique em </w:t>
      </w:r>
      <w:r w:rsidR="00AF20A9">
        <w:rPr>
          <w:sz w:val="22"/>
        </w:rPr>
        <w:t>Configurações.</w:t>
      </w:r>
    </w:p>
    <w:p w:rsidR="00371E53" w:rsidRDefault="00371E53" w:rsidP="00D60883"/>
    <w:p w:rsidR="00D60883" w:rsidRDefault="00AF20A9" w:rsidP="00D60883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707376</wp:posOffset>
                </wp:positionH>
                <wp:positionV relativeFrom="paragraph">
                  <wp:posOffset>47247</wp:posOffset>
                </wp:positionV>
                <wp:extent cx="5046980" cy="3037840"/>
                <wp:effectExtent l="152400" t="152400" r="363220" b="353060"/>
                <wp:wrapNone/>
                <wp:docPr id="11" name="Grupo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9" name="Imagem 9"/>
                          <pic:cNvPicPr>
                            <a:picLocks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0" name="Retângulo 10"/>
                        <wps:cNvSpPr/>
                        <wps:spPr>
                          <a:xfrm>
                            <a:off x="0" y="924127"/>
                            <a:ext cx="1011677" cy="175098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1F5095" id="Grupo 11" o:spid="_x0000_s1026" style="position:absolute;margin-left:55.7pt;margin-top:3.7pt;width:397.4pt;height:239.2pt;z-index:25167360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9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6EbA3DAAAA2gAAAA8AAABkcnMvZG93bnJldi54bWxEj81uwjAQhO+VeAdrkXorDhxaGjAIgVq1&#10;B1D5eYAlXuJAvI7iLaRvXyNV6nE0M99opvPO1+pKbawCGxgOMlDERbAVlwYO+7enMagoyBbrwGTg&#10;hyLMZ72HKeY23HhL152UKkE45mjAiTS51rFw5DEOQkOcvFNoPUqSbalti7cE97UeZdmz9lhxWnDY&#10;0NJRcdl9ewNfbqPX6/PLUj43l/C+KuxRb8WYx363mIAS6uQ//Nf+sAZe4X4l3QA9+wU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oRsDcMAAADaAAAADwAAAAAAAAAAAAAAAACf&#10;AgAAZHJzL2Rvd25yZXYueG1sUEsFBgAAAAAEAAQA9wAAAI8DAAAAAA==&#10;">
                  <v:imagedata r:id="rId10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0" o:spid="_x0000_s1028" style="position:absolute;top:9241;width:10116;height:175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7lQsQA&#10;AADbAAAADwAAAGRycy9kb3ducmV2LnhtbESPQWsCMRCF7wX/Qxiht5q1lKJboxRB6MVDXRGPw2Z2&#10;s5hMlk3UbX9951DwNsN78943q80YvLrRkLrIBuazAhRxHW3HrYFjtXtZgEoZ2aKPTAZ+KMFmPXla&#10;YWnjnb/pdsitkhBOJRpwOfel1ql2FDDNYk8sWhOHgFnWodV2wLuEB69fi+JdB+xYGhz2tHVUXw7X&#10;YKBYnJ1v3vZ+W+1/q/OlWZ6uvDTmeTp+foDKNOaH+f/6ywq+0MsvMoBe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e5ULEAAAA2w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Default="00D60883" w:rsidP="00D60883"/>
    <w:p w:rsidR="00D60883" w:rsidRPr="00D60883" w:rsidRDefault="00D60883" w:rsidP="00D60883"/>
    <w:p w:rsidR="00D60883" w:rsidRPr="00D60883" w:rsidRDefault="00D60883" w:rsidP="00D60883"/>
    <w:p w:rsidR="00C30F9B" w:rsidRDefault="00C30F9B" w:rsidP="00C30F9B"/>
    <w:p w:rsidR="00C30F9B" w:rsidRPr="00371E53" w:rsidRDefault="00C30F9B" w:rsidP="00C30F9B">
      <w:pPr>
        <w:pStyle w:val="ParagrafoManual"/>
        <w:rPr>
          <w:sz w:val="22"/>
        </w:rPr>
      </w:pPr>
      <w:r>
        <w:rPr>
          <w:sz w:val="22"/>
        </w:rPr>
        <w:t>Clique em Configuraç</w:t>
      </w:r>
      <w:r>
        <w:rPr>
          <w:sz w:val="22"/>
        </w:rPr>
        <w:t>ão de aletas</w:t>
      </w:r>
      <w:r>
        <w:rPr>
          <w:sz w:val="22"/>
        </w:rPr>
        <w:t>.</w:t>
      </w:r>
    </w:p>
    <w:p w:rsidR="00C30F9B" w:rsidRDefault="00C30F9B" w:rsidP="00C30F9B"/>
    <w:p w:rsidR="00C30F9B" w:rsidRDefault="00C30F9B" w:rsidP="00C30F9B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707376</wp:posOffset>
                </wp:positionH>
                <wp:positionV relativeFrom="paragraph">
                  <wp:posOffset>52570</wp:posOffset>
                </wp:positionV>
                <wp:extent cx="5046980" cy="3037840"/>
                <wp:effectExtent l="152400" t="152400" r="363220" b="353060"/>
                <wp:wrapNone/>
                <wp:docPr id="16" name="Grupo 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4" name="Imagem 14"/>
                          <pic:cNvPicPr>
                            <a:picLocks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5" name="Retângulo 15"/>
                        <wps:cNvSpPr/>
                        <wps:spPr>
                          <a:xfrm>
                            <a:off x="0" y="1838528"/>
                            <a:ext cx="1011677" cy="175098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F6C1D01" id="Grupo 16" o:spid="_x0000_s1026" style="position:absolute;margin-left:55.7pt;margin-top:4.15pt;width:397.4pt;height:239.2pt;z-index:25167872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">
                <v:shape id="Imagem 14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5AjmzBAAAA2wAAAA8AAABkcnMvZG93bnJldi54bWxET81qAjEQvgt9hzCF3jSrlFZWo4jSYg+K&#10;2j7AuJlutm4my2bU7ds3BcHbfHy/M513vlYXamMV2MBwkIEiLoKtuDTw9fnWH4OKgmyxDkwGfinC&#10;fPbQm2Juw5X3dDlIqVIIxxwNOJEm1zoWjjzGQWiIE/cdWo+SYFtq2+I1hftaj7LsRXusODU4bGjp&#10;qDgdzt7Azm31ZvPzupSP7Sm8rwp71Hsx5umxW0xACXVyF9/ca5vmP8P/L+kAPfs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B5AjmzBAAAA2wAAAA8AAAAAAAAAAAAAAAAAnwIA&#10;AGRycy9kb3ducmV2LnhtbFBLBQYAAAAABAAEAPcAAACNAwAAAAA=&#10;">
                  <v:imagedata r:id="rId10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5" o:spid="_x0000_s1028" style="position:absolute;top:18385;width:10116;height:175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lG2sIA&#10;AADbAAAADwAAAGRycy9kb3ducmV2LnhtbERPTWvCQBC9C/0PyxR6M5uWtmh0I0Uo9OKhRsTjkJ1k&#10;Q3ZnQ3bV1F/vFgq9zeN9znozOSsuNIbOs4LnLAdBXHvdcavgUH3OFyBCRNZoPZOCHwqwKR9mayy0&#10;v/I3XfaxFSmEQ4EKTIxDIWWoDTkMmR+IE9f40WFMcGylHvGawp2VL3n+Lh12nBoMDrQ1VPf7s1OQ&#10;L07GNq87u612t+rUN8vjmZdKPT1OHysQkab4L/5zf+k0/w1+f0kHyP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KUbawgAAANsAAAAPAAAAAAAAAAAAAAAAAJgCAABkcnMvZG93&#10;bnJldi54bWxQSwUGAAAAAAQABAD1AAAAhwMAAAAA&#10;" filled="f" strokecolor="black [3213]" strokeweight="3pt"/>
              </v:group>
            </w:pict>
          </mc:Fallback>
        </mc:AlternateContent>
      </w:r>
    </w:p>
    <w:p w:rsidR="00C30F9B" w:rsidRDefault="00C30F9B" w:rsidP="00C30F9B"/>
    <w:p w:rsidR="00C30F9B" w:rsidRPr="00D60883" w:rsidRDefault="00C30F9B" w:rsidP="00C30F9B"/>
    <w:p w:rsidR="00C30F9B" w:rsidRPr="00D60883" w:rsidRDefault="00C30F9B" w:rsidP="00C30F9B"/>
    <w:p w:rsidR="00C30F9B" w:rsidRPr="00D60883" w:rsidRDefault="00C30F9B" w:rsidP="00C30F9B"/>
    <w:p w:rsidR="00C30F9B" w:rsidRPr="00D60883" w:rsidRDefault="00C30F9B" w:rsidP="00C30F9B"/>
    <w:p w:rsidR="00C30F9B" w:rsidRPr="00D60883" w:rsidRDefault="00C30F9B" w:rsidP="00C30F9B"/>
    <w:p w:rsidR="00C30F9B" w:rsidRPr="00D60883" w:rsidRDefault="00C30F9B" w:rsidP="00C30F9B"/>
    <w:p w:rsidR="00C30F9B" w:rsidRPr="00D60883" w:rsidRDefault="00C30F9B" w:rsidP="00C30F9B"/>
    <w:p w:rsidR="00C30F9B" w:rsidRPr="00D60883" w:rsidRDefault="00C30F9B" w:rsidP="00C30F9B"/>
    <w:p w:rsidR="00C30F9B" w:rsidRPr="00D60883" w:rsidRDefault="00C30F9B" w:rsidP="00C30F9B"/>
    <w:p w:rsidR="00C30F9B" w:rsidRPr="00D60883" w:rsidRDefault="00C30F9B" w:rsidP="00C30F9B"/>
    <w:p w:rsidR="00C30F9B" w:rsidRPr="00D60883" w:rsidRDefault="00C30F9B" w:rsidP="00C30F9B"/>
    <w:p w:rsidR="00C30F9B" w:rsidRPr="00D60883" w:rsidRDefault="00C30F9B" w:rsidP="00C30F9B"/>
    <w:p w:rsidR="00C30F9B" w:rsidRPr="00D60883" w:rsidRDefault="00C30F9B" w:rsidP="00C30F9B"/>
    <w:p w:rsidR="00C30F9B" w:rsidRPr="00D60883" w:rsidRDefault="00C30F9B" w:rsidP="00C30F9B"/>
    <w:p w:rsidR="00C30F9B" w:rsidRPr="00D60883" w:rsidRDefault="00C30F9B" w:rsidP="00C30F9B"/>
    <w:p w:rsidR="00C30F9B" w:rsidRPr="00D60883" w:rsidRDefault="00C30F9B" w:rsidP="00C30F9B"/>
    <w:p w:rsidR="00D60883" w:rsidRDefault="00D60883" w:rsidP="00D60883"/>
    <w:p w:rsidR="00965E2E" w:rsidRDefault="00965E2E" w:rsidP="00D60883"/>
    <w:p w:rsidR="00965E2E" w:rsidRDefault="00965E2E" w:rsidP="00D60883"/>
    <w:p w:rsidR="00965E2E" w:rsidRPr="00371E53" w:rsidRDefault="00965E2E" w:rsidP="00965E2E">
      <w:pPr>
        <w:pStyle w:val="ParagrafoManual"/>
        <w:rPr>
          <w:sz w:val="22"/>
        </w:rPr>
      </w:pPr>
      <w:r>
        <w:rPr>
          <w:sz w:val="22"/>
        </w:rPr>
        <w:t xml:space="preserve">Irá abrir a tela Configuração de aletas. </w:t>
      </w:r>
      <w:r>
        <w:rPr>
          <w:sz w:val="22"/>
        </w:rPr>
        <w:t xml:space="preserve">Clique em </w:t>
      </w:r>
      <w:r>
        <w:rPr>
          <w:sz w:val="22"/>
        </w:rPr>
        <w:t>Novo.</w:t>
      </w:r>
    </w:p>
    <w:p w:rsidR="00965E2E" w:rsidRDefault="00965E2E" w:rsidP="00965E2E"/>
    <w:p w:rsidR="0089715A" w:rsidRDefault="00763B5B" w:rsidP="00965E2E">
      <w:pPr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658738</wp:posOffset>
                </wp:positionH>
                <wp:positionV relativeFrom="paragraph">
                  <wp:posOffset>51908</wp:posOffset>
                </wp:positionV>
                <wp:extent cx="5046980" cy="3037840"/>
                <wp:effectExtent l="152400" t="152400" r="363220" b="353060"/>
                <wp:wrapNone/>
                <wp:docPr id="22" name="Grupo 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0" name="Imagem 20"/>
                          <pic:cNvPicPr>
                            <a:picLocks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5737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21" name="Retângulo 21"/>
                        <wps:cNvSpPr/>
                        <wps:spPr>
                          <a:xfrm>
                            <a:off x="1352145" y="729574"/>
                            <a:ext cx="408562" cy="214009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A7BEF4" id="Grupo 22" o:spid="_x0000_s1026" style="position:absolute;margin-left:51.85pt;margin-top:4.1pt;width:397.4pt;height:239.2pt;z-index:251681792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">
                <v:shape id="Imagem 20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B19MO/AAAA2wAAAA8AAABkcnMvZG93bnJldi54bWxET02LwjAQvQv7H8Is7E1TFV1bjSLCwl6t&#10;wuJtaMY22kxKE9v67zcHwePjfW92g61FR603jhVMJwkI4sJpw6WC8+lnvALhA7LG2jEpeJKH3fZj&#10;tMFMu56P1OWhFDGEfYYKqhCaTEpfVGTRT1xDHLmray2GCNtS6hb7GG5rOUuSpbRoODZU2NChouKe&#10;P6yCdP6X96sBn5fucUvT77mhRW2U+voc9msQgYbwFr/cv1rBLK6PX+IPkNt/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gdfTDvwAAANsAAAAPAAAAAAAAAAAAAAAAAJ8CAABk&#10;cnMvZG93bnJldi54bWxQSwUGAAAAAAQABAD3AAAAiwMAAAAA&#10;">
                  <v:imagedata r:id="rId12" o:title="" cropright="10313f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1" o:spid="_x0000_s1028" style="position:absolute;left:13521;top:7295;width:4086;height:21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6KZMMA&#10;AADbAAAADwAAAGRycy9kb3ducmV2LnhtbESPQYvCMBSE7wv+h/AWvK2pIqLVKIsg7MWDVsTjo3lt&#10;islLaaJ299dvBMHjMDPfMKtN76y4UxcazwrGowwEcel1w7WCU7H7moMIEVmj9UwKfinAZj34WGGu&#10;/YMPdD/GWiQIhxwVmBjbXMpQGnIYRr4lTl7lO4cxya6WusNHgjsrJ1k2kw4bTgsGW9oaKq/Hm1OQ&#10;zS/GVtO93Rb7v+JyrRbnGy+UGn7230sQkfr4Dr/aP1rBZAzPL+kHyP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n6KZMMAAADbAAAADwAAAAAAAAAAAAAAAACYAgAAZHJzL2Rv&#10;d25yZXYueG1sUEsFBgAAAAAEAAQA9QAAAIgDAAAAAA==&#10;" filled="f" strokecolor="black [3213]" strokeweight="3pt"/>
              </v:group>
            </w:pict>
          </mc:Fallback>
        </mc:AlternateContent>
      </w:r>
    </w:p>
    <w:p w:rsidR="00965E2E" w:rsidRDefault="00965E2E" w:rsidP="00965E2E"/>
    <w:p w:rsidR="00965E2E" w:rsidRDefault="00965E2E" w:rsidP="00965E2E"/>
    <w:p w:rsidR="00965E2E" w:rsidRPr="00D60883" w:rsidRDefault="00965E2E" w:rsidP="00965E2E"/>
    <w:p w:rsidR="00965E2E" w:rsidRPr="00D60883" w:rsidRDefault="00965E2E" w:rsidP="00965E2E"/>
    <w:p w:rsidR="00965E2E" w:rsidRPr="00D60883" w:rsidRDefault="00965E2E" w:rsidP="00965E2E"/>
    <w:p w:rsidR="00965E2E" w:rsidRPr="00D60883" w:rsidRDefault="00965E2E" w:rsidP="00965E2E"/>
    <w:p w:rsidR="00965E2E" w:rsidRPr="00D60883" w:rsidRDefault="00965E2E" w:rsidP="00965E2E"/>
    <w:p w:rsidR="00965E2E" w:rsidRPr="00D60883" w:rsidRDefault="00965E2E" w:rsidP="00965E2E"/>
    <w:p w:rsidR="00965E2E" w:rsidRPr="00D60883" w:rsidRDefault="00965E2E" w:rsidP="00965E2E"/>
    <w:p w:rsidR="00965E2E" w:rsidRPr="00D60883" w:rsidRDefault="00965E2E" w:rsidP="00965E2E"/>
    <w:p w:rsidR="00965E2E" w:rsidRPr="00D60883" w:rsidRDefault="00965E2E" w:rsidP="00965E2E"/>
    <w:p w:rsidR="00965E2E" w:rsidRDefault="00965E2E" w:rsidP="00D60883"/>
    <w:p w:rsidR="002E3C2C" w:rsidRDefault="002E3C2C" w:rsidP="00D60883"/>
    <w:p w:rsidR="002E3C2C" w:rsidRDefault="002E3C2C" w:rsidP="00D60883"/>
    <w:p w:rsidR="002E3C2C" w:rsidRDefault="002E3C2C" w:rsidP="00D60883"/>
    <w:p w:rsidR="002E3C2C" w:rsidRDefault="002E3C2C" w:rsidP="00D60883"/>
    <w:p w:rsidR="002E3C2C" w:rsidRDefault="002E3C2C" w:rsidP="00D60883"/>
    <w:p w:rsidR="002E3C2C" w:rsidRDefault="002E3C2C" w:rsidP="00D60883"/>
    <w:p w:rsidR="002E3C2C" w:rsidRDefault="002E3C2C" w:rsidP="00D60883"/>
    <w:p w:rsidR="002E3C2C" w:rsidRDefault="002E3C2C" w:rsidP="00D60883"/>
    <w:p w:rsidR="002E3C2C" w:rsidRDefault="002E3C2C" w:rsidP="00D60883"/>
    <w:p w:rsidR="002E3C2C" w:rsidRDefault="002E3C2C" w:rsidP="00D60883"/>
    <w:p w:rsidR="002E3C2C" w:rsidRDefault="002E3C2C" w:rsidP="00D60883"/>
    <w:p w:rsidR="002E3C2C" w:rsidRDefault="002E3C2C" w:rsidP="00D60883"/>
    <w:p w:rsidR="002E3C2C" w:rsidRDefault="002E3C2C" w:rsidP="00D60883"/>
    <w:p w:rsidR="002E3C2C" w:rsidRDefault="002E3C2C" w:rsidP="00D60883"/>
    <w:p w:rsidR="002E3C2C" w:rsidRPr="00371E53" w:rsidRDefault="00A96428" w:rsidP="002E3C2C">
      <w:pPr>
        <w:pStyle w:val="ParagrafoManual"/>
        <w:rPr>
          <w:sz w:val="22"/>
        </w:rPr>
      </w:pPr>
      <w:r>
        <w:rPr>
          <w:sz w:val="22"/>
        </w:rPr>
        <w:lastRenderedPageBreak/>
        <w:t>Selecione o Campo Texto desejado</w:t>
      </w:r>
      <w:r w:rsidR="006126D1">
        <w:rPr>
          <w:sz w:val="22"/>
        </w:rPr>
        <w:t>, neste caso selecionaremos a Evolução</w:t>
      </w:r>
      <w:r>
        <w:rPr>
          <w:sz w:val="22"/>
        </w:rPr>
        <w:t>.</w:t>
      </w:r>
    </w:p>
    <w:p w:rsidR="002E3C2C" w:rsidRDefault="00A96428" w:rsidP="002E3C2C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687921</wp:posOffset>
                </wp:positionH>
                <wp:positionV relativeFrom="paragraph">
                  <wp:posOffset>159236</wp:posOffset>
                </wp:positionV>
                <wp:extent cx="5046980" cy="3037840"/>
                <wp:effectExtent l="152400" t="152400" r="363220" b="353060"/>
                <wp:wrapNone/>
                <wp:docPr id="36" name="Grupo 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9" name="Imagem 29"/>
                          <pic:cNvPicPr>
                            <a:picLocks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30" name="Retângulo 30"/>
                        <wps:cNvSpPr/>
                        <wps:spPr>
                          <a:xfrm>
                            <a:off x="1147864" y="904673"/>
                            <a:ext cx="1895745" cy="690664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B1D20CA" id="Grupo 36" o:spid="_x0000_s1026" style="position:absolute;margin-left:54.15pt;margin-top:12.55pt;width:397.4pt;height:239.2pt;z-index:251684864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">
                <v:shape id="Imagem 29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XwKAzCAAAA2wAAAA8AAABkcnMvZG93bnJldi54bWxEj9FqAjEURN8L/YdwC76Umii06GoUEcU+&#10;tqsfcNncZhc3N+smuqtfbwqCj8PMnGHmy97V4kJtqDxrGA0VCOLCm4qthsN++zEBESKywdozabhS&#10;gOXi9WWOmfEd/9Ilj1YkCIcMNZQxNpmUoSjJYRj6hjh5f751GJNsrTQtdgnuajlW6ks6rDgtlNjQ&#10;uqTimJ+dhlu32k3t++bHnGiPn6dGWVMprQdv/WoGIlIfn+FH+9toGE/h/0v6AXJxB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l8CgMwgAAANsAAAAPAAAAAAAAAAAAAAAAAJ8C&#10;AABkcnMvZG93bnJldi54bWxQSwUGAAAAAAQABAD3AAAAjgMAAAAA&#10;">
                  <v:imagedata r:id="rId14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0" o:spid="_x0000_s1028" style="position:absolute;left:11478;top:9046;width:18958;height:690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u5IsAA&#10;AADbAAAADwAAAGRycy9kb3ducmV2LnhtbERPTYvCMBC9C/6HMII3TXcV0a5RFmFhLx60Ih6HZtoU&#10;k0lponb315uD4PHxvtfb3llxpy40nhV8TDMQxKXXDdcKTsXPZAkiRGSN1jMp+KMA281wsMZc+wcf&#10;6H6MtUghHHJUYGJscylDachhmPqWOHGV7xzGBLta6g4fKdxZ+ZllC+mw4dRgsKWdofJ6vDkF2fJi&#10;bDXf212x/y8u12p1vvFKqfGo//4CEamPb/HL/asVzNL69CX9ALl5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Ou5IsAAAADbAAAADwAAAAAAAAAAAAAAAACYAgAAZHJzL2Rvd25y&#10;ZXYueG1sUEsFBgAAAAAEAAQA9QAAAIUDAAAAAA==&#10;" filled="f" strokecolor="black [3213]" strokeweight="3pt"/>
              </v:group>
            </w:pict>
          </mc:Fallback>
        </mc:AlternateContent>
      </w:r>
    </w:p>
    <w:p w:rsidR="00A96428" w:rsidRDefault="00A96428" w:rsidP="002E3C2C">
      <w:pPr>
        <w:rPr>
          <w:noProof/>
          <w:lang w:eastAsia="pt-BR"/>
        </w:rPr>
      </w:pPr>
    </w:p>
    <w:p w:rsidR="002E3C2C" w:rsidRDefault="002E3C2C" w:rsidP="002E3C2C">
      <w:pPr>
        <w:rPr>
          <w:noProof/>
          <w:lang w:eastAsia="pt-BR"/>
        </w:rPr>
      </w:pPr>
    </w:p>
    <w:p w:rsidR="002E3C2C" w:rsidRDefault="002E3C2C" w:rsidP="002E3C2C"/>
    <w:p w:rsidR="002E3C2C" w:rsidRDefault="002E3C2C" w:rsidP="002E3C2C"/>
    <w:p w:rsidR="002E3C2C" w:rsidRPr="00D60883" w:rsidRDefault="002E3C2C" w:rsidP="002E3C2C"/>
    <w:p w:rsidR="002E3C2C" w:rsidRPr="00D60883" w:rsidRDefault="002E3C2C" w:rsidP="002E3C2C"/>
    <w:p w:rsidR="002E3C2C" w:rsidRPr="00D60883" w:rsidRDefault="002E3C2C" w:rsidP="002E3C2C"/>
    <w:p w:rsidR="002E3C2C" w:rsidRPr="00D60883" w:rsidRDefault="002E3C2C" w:rsidP="002E3C2C"/>
    <w:p w:rsidR="002E3C2C" w:rsidRPr="00D60883" w:rsidRDefault="002E3C2C" w:rsidP="002E3C2C"/>
    <w:p w:rsidR="002E3C2C" w:rsidRDefault="002E3C2C" w:rsidP="00D60883"/>
    <w:p w:rsidR="00BC1ED6" w:rsidRDefault="00BC1ED6" w:rsidP="00D60883"/>
    <w:p w:rsidR="00BC1ED6" w:rsidRDefault="00BC1ED6" w:rsidP="00D60883"/>
    <w:p w:rsidR="00BC1ED6" w:rsidRDefault="00BC1ED6" w:rsidP="00D60883"/>
    <w:p w:rsidR="00BC1ED6" w:rsidRDefault="00BC1ED6" w:rsidP="00D60883"/>
    <w:p w:rsidR="00BC1ED6" w:rsidRDefault="00BC1ED6" w:rsidP="00D60883"/>
    <w:p w:rsidR="00BC1ED6" w:rsidRDefault="00BC1ED6" w:rsidP="00D60883"/>
    <w:p w:rsidR="00BC1ED6" w:rsidRDefault="00BC1ED6" w:rsidP="00D60883"/>
    <w:p w:rsidR="00BC1ED6" w:rsidRDefault="00BC1ED6" w:rsidP="00D60883"/>
    <w:p w:rsidR="00BC1ED6" w:rsidRDefault="00BC1ED6" w:rsidP="00D60883"/>
    <w:p w:rsidR="00BC1ED6" w:rsidRDefault="00BC1ED6" w:rsidP="00D60883"/>
    <w:p w:rsidR="00BC1ED6" w:rsidRDefault="00BC1ED6" w:rsidP="00D60883"/>
    <w:p w:rsidR="00BC1ED6" w:rsidRDefault="00BC1ED6" w:rsidP="00BC1ED6">
      <w:pPr>
        <w:pStyle w:val="ParagrafoManual"/>
        <w:rPr>
          <w:sz w:val="22"/>
        </w:rPr>
      </w:pPr>
      <w:r>
        <w:rPr>
          <w:sz w:val="22"/>
        </w:rPr>
        <w:t xml:space="preserve">Selecione o Profissional </w:t>
      </w:r>
      <w:r>
        <w:rPr>
          <w:sz w:val="22"/>
        </w:rPr>
        <w:t>desejado.</w:t>
      </w:r>
    </w:p>
    <w:p w:rsidR="00BC1ED6" w:rsidRPr="00371E53" w:rsidRDefault="00BC1ED6" w:rsidP="00BC1ED6">
      <w:pPr>
        <w:pStyle w:val="ParagrafoManual"/>
        <w:rPr>
          <w:sz w:val="22"/>
        </w:rPr>
      </w:pPr>
    </w:p>
    <w:p w:rsidR="00BC1ED6" w:rsidRDefault="00BD2B74" w:rsidP="00BC1ED6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687921</wp:posOffset>
                </wp:positionH>
                <wp:positionV relativeFrom="paragraph">
                  <wp:posOffset>7647</wp:posOffset>
                </wp:positionV>
                <wp:extent cx="5046980" cy="3037840"/>
                <wp:effectExtent l="152400" t="152400" r="363220" b="353060"/>
                <wp:wrapNone/>
                <wp:docPr id="42" name="Grupo 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40" name="Imagem 40"/>
                          <pic:cNvPicPr>
                            <a:picLocks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41" name="Retângulo 41"/>
                        <wps:cNvSpPr/>
                        <wps:spPr>
                          <a:xfrm>
                            <a:off x="3044758" y="885217"/>
                            <a:ext cx="1898042" cy="43774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78C7A90" id="Grupo 42" o:spid="_x0000_s1026" style="position:absolute;margin-left:54.15pt;margin-top:.6pt;width:397.4pt;height:239.2pt;z-index:25168793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">
                <v:shape id="Imagem 40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4HepW/AAAA2wAAAA8AAABkcnMvZG93bnJldi54bWxET8uKwjAU3Qv+Q7iCO019IFKN4owIMsxm&#10;1A+4NNem2NzUJNr695OF4PJw3uttZ2vxJB8qxwom4wwEceF0xaWCy/kwWoIIEVlj7ZgUvCjAdtPv&#10;rTHXruU/ep5iKVIIhxwVmBibXMpQGLIYxq4hTtzVeYsxQV9K7bFN4baW0yxbSIsVpwaDDX0bKm6n&#10;h1Uw+9kvjod7u5zTw1+0+Spnk9+dUsNBt1uBiNTFj/jtPmoF87Q+fUk/QG7+AQ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AuB3qVvwAAANsAAAAPAAAAAAAAAAAAAAAAAJ8CAABk&#10;cnMvZG93bnJldi54bWxQSwUGAAAAAAQABAD3AAAAiwMAAAAA&#10;">
                  <v:imagedata r:id="rId16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41" o:spid="_x0000_s1028" style="position:absolute;left:30447;top:8852;width:18981;height:437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FvxMMA&#10;AADbAAAADwAAAGRycy9kb3ducmV2LnhtbESPQYvCMBSE74L/ITzBm6aKLNo1igiCFw9rZfH4aF6b&#10;YvJSmqh1f/1mYcHjMDPfMOtt76x4UBcazwpm0wwEcel1w7WCS3GYLEGEiKzReiYFLwqw3QwHa8y1&#10;f/IXPc6xFgnCIUcFJsY2lzKUhhyGqW+Jk1f5zmFMsqul7vCZ4M7KeZZ9SIcNpwWDLe0Nlbfz3SnI&#10;lldjq8XJ7ovTT3G9VavvO6+UGo/63SeISH18h//bR61gMYO/L+kH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6FvxMMAAADbAAAADwAAAAAAAAAAAAAAAACYAgAAZHJzL2Rv&#10;d25yZXYueG1sUEsFBgAAAAAEAAQA9QAAAIgDAAAAAA==&#10;" filled="f" strokecolor="black [3213]" strokeweight="3pt"/>
              </v:group>
            </w:pict>
          </mc:Fallback>
        </mc:AlternateContent>
      </w:r>
    </w:p>
    <w:p w:rsidR="00BC1ED6" w:rsidRDefault="00BC1ED6" w:rsidP="00BC1ED6">
      <w:pPr>
        <w:rPr>
          <w:noProof/>
          <w:lang w:eastAsia="pt-BR"/>
        </w:rPr>
      </w:pPr>
    </w:p>
    <w:p w:rsidR="00BC1ED6" w:rsidRDefault="00BC1ED6" w:rsidP="00BC1ED6">
      <w:pPr>
        <w:rPr>
          <w:noProof/>
          <w:lang w:eastAsia="pt-BR"/>
        </w:rPr>
      </w:pPr>
    </w:p>
    <w:p w:rsidR="00BC1ED6" w:rsidRDefault="00BC1ED6" w:rsidP="00BC1ED6"/>
    <w:p w:rsidR="00BC1ED6" w:rsidRDefault="00BC1ED6" w:rsidP="00BC1ED6"/>
    <w:p w:rsidR="00BC1ED6" w:rsidRPr="00D60883" w:rsidRDefault="00BC1ED6" w:rsidP="00BC1ED6"/>
    <w:p w:rsidR="00BC1ED6" w:rsidRPr="00D60883" w:rsidRDefault="00BC1ED6" w:rsidP="00BC1ED6"/>
    <w:p w:rsidR="00BC1ED6" w:rsidRPr="00D60883" w:rsidRDefault="00BC1ED6" w:rsidP="00BC1ED6"/>
    <w:p w:rsidR="00BC1ED6" w:rsidRPr="00D60883" w:rsidRDefault="00BC1ED6" w:rsidP="00BC1ED6"/>
    <w:p w:rsidR="00BC1ED6" w:rsidRDefault="00BC1ED6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72177B">
      <w:pPr>
        <w:pStyle w:val="ParagrafoManual"/>
        <w:rPr>
          <w:sz w:val="22"/>
        </w:rPr>
      </w:pPr>
    </w:p>
    <w:p w:rsidR="0072177B" w:rsidRDefault="0072177B" w:rsidP="0072177B">
      <w:pPr>
        <w:pStyle w:val="ParagrafoManual"/>
        <w:rPr>
          <w:sz w:val="22"/>
        </w:rPr>
      </w:pPr>
    </w:p>
    <w:p w:rsidR="0072177B" w:rsidRDefault="0072177B" w:rsidP="0072177B">
      <w:pPr>
        <w:pStyle w:val="ParagrafoManual"/>
        <w:rPr>
          <w:sz w:val="22"/>
        </w:rPr>
      </w:pPr>
    </w:p>
    <w:p w:rsidR="0072177B" w:rsidRDefault="0072177B" w:rsidP="0072177B">
      <w:pPr>
        <w:pStyle w:val="ParagrafoManual"/>
        <w:rPr>
          <w:sz w:val="22"/>
        </w:rPr>
      </w:pPr>
    </w:p>
    <w:p w:rsidR="0072177B" w:rsidRDefault="0072177B" w:rsidP="0072177B">
      <w:pPr>
        <w:pStyle w:val="ParagrafoManual"/>
        <w:rPr>
          <w:sz w:val="22"/>
        </w:rPr>
      </w:pPr>
    </w:p>
    <w:p w:rsidR="0072177B" w:rsidRDefault="0072177B" w:rsidP="0072177B">
      <w:pPr>
        <w:pStyle w:val="ParagrafoManual"/>
        <w:rPr>
          <w:sz w:val="22"/>
        </w:rPr>
      </w:pPr>
    </w:p>
    <w:p w:rsidR="0072177B" w:rsidRDefault="0072177B" w:rsidP="0072177B">
      <w:pPr>
        <w:pStyle w:val="ParagrafoManual"/>
        <w:rPr>
          <w:sz w:val="22"/>
        </w:rPr>
      </w:pPr>
    </w:p>
    <w:p w:rsidR="0072177B" w:rsidRDefault="0072177B" w:rsidP="0072177B">
      <w:pPr>
        <w:pStyle w:val="ParagrafoManual"/>
        <w:rPr>
          <w:sz w:val="22"/>
        </w:rPr>
      </w:pPr>
      <w:r>
        <w:rPr>
          <w:sz w:val="22"/>
        </w:rPr>
        <w:lastRenderedPageBreak/>
        <w:t>Formate o texto conforme desejado</w:t>
      </w:r>
    </w:p>
    <w:p w:rsidR="0072177B" w:rsidRPr="00371E53" w:rsidRDefault="0072177B" w:rsidP="0072177B">
      <w:pPr>
        <w:pStyle w:val="ParagrafoManual"/>
        <w:rPr>
          <w:sz w:val="22"/>
        </w:rPr>
      </w:pPr>
    </w:p>
    <w:p w:rsidR="0072177B" w:rsidRDefault="0072177B" w:rsidP="0072177B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756015</wp:posOffset>
                </wp:positionH>
                <wp:positionV relativeFrom="paragraph">
                  <wp:posOffset>47220</wp:posOffset>
                </wp:positionV>
                <wp:extent cx="5045710" cy="3190240"/>
                <wp:effectExtent l="152400" t="152400" r="364490" b="353060"/>
                <wp:wrapNone/>
                <wp:docPr id="56" name="Grupo 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5710" cy="3190240"/>
                          <a:chOff x="0" y="0"/>
                          <a:chExt cx="5045710" cy="3190240"/>
                        </a:xfrm>
                      </wpg:grpSpPr>
                      <pic:pic xmlns:pic="http://schemas.openxmlformats.org/drawingml/2006/picture">
                        <pic:nvPicPr>
                          <pic:cNvPr id="46" name="Imagem 46"/>
                          <pic:cNvPicPr>
                            <a:picLocks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5710" cy="31902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55" name="Retângulo 55"/>
                        <wps:cNvSpPr/>
                        <wps:spPr>
                          <a:xfrm>
                            <a:off x="1138136" y="904672"/>
                            <a:ext cx="3765335" cy="2101174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297F527" id="Grupo 56" o:spid="_x0000_s1026" style="position:absolute;margin-left:59.55pt;margin-top:3.7pt;width:397.3pt;height:251.2pt;z-index:251695104" coordsize="50457,3190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">
                <v:shape id="Imagem 46" o:spid="_x0000_s1027" type="#_x0000_t75" style="position:absolute;width:50457;height:3190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KaGFjCAAAA2wAAAA8AAABkcnMvZG93bnJldi54bWxEj0Frg0AUhO+F/oflFXqra0LRYLKRIBRy&#10;KEJtcn+4Lypx38ruVu2/7xYKPQ4z8w1zKFczipmcHywr2CQpCOLW6oE7BZfPt5cdCB+QNY6WScE3&#10;eSiPjw8HLLRd+IPmJnQiQtgXqKAPYSqk9G1PBn1iJ+Lo3awzGKJ0ndQOlwg3o9ymaSYNDhwXepyo&#10;6qm9N19GgV5quud58+4qw+d2O1/rjK5KPT+tpz2IQGv4D/+1z1rBawa/X+IPkMc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CmhhYwgAAANsAAAAPAAAAAAAAAAAAAAAAAJ8C&#10;AABkcnMvZG93bnJldi54bWxQSwUGAAAAAAQABAD3AAAAjgMAAAAA&#10;">
                  <v:imagedata r:id="rId18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55" o:spid="_x0000_s1028" style="position:absolute;left:11381;top:9046;width:37653;height:2101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P/GsMA&#10;AADbAAAADwAAAGRycy9kb3ducmV2LnhtbESPQWsCMRSE70L/Q3gFb5pVtOhqFBEELx7qinh8bN5u&#10;FpOXZRN121/fFAo9DjPzDbPe9s6KJ3Wh8axgMs5AEJdeN1wruBSH0QJEiMgarWdS8EUBtpu3wRpz&#10;7V/8Sc9zrEWCcMhRgYmxzaUMpSGHYexb4uRVvnMYk+xqqTt8JbizcpplH9Jhw2nBYEt7Q+X9/HAK&#10;ssXN2Gp2svvi9F3c7tXy+uClUsP3frcCEamP/+G/9lErmM/h90v6AXL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UP/GsMAAADbAAAADwAAAAAAAAAAAAAAAACYAgAAZHJzL2Rv&#10;d25yZXYueG1sUEsFBgAAAAAEAAQA9QAAAIgDAAAAAA==&#10;" filled="f" strokecolor="black [3213]" strokeweight="3pt"/>
              </v:group>
            </w:pict>
          </mc:Fallback>
        </mc:AlternateContent>
      </w:r>
    </w:p>
    <w:p w:rsidR="0072177B" w:rsidRDefault="0072177B" w:rsidP="0072177B">
      <w:pPr>
        <w:rPr>
          <w:noProof/>
          <w:lang w:eastAsia="pt-BR"/>
        </w:rPr>
      </w:pPr>
    </w:p>
    <w:p w:rsidR="0072177B" w:rsidRDefault="0072177B" w:rsidP="0072177B">
      <w:pPr>
        <w:rPr>
          <w:noProof/>
          <w:lang w:eastAsia="pt-BR"/>
        </w:rPr>
      </w:pPr>
    </w:p>
    <w:p w:rsidR="0072177B" w:rsidRDefault="0072177B" w:rsidP="0072177B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72177B" w:rsidRDefault="0072177B" w:rsidP="00D60883"/>
    <w:p w:rsidR="006126D1" w:rsidRDefault="006126D1" w:rsidP="00D60883"/>
    <w:p w:rsidR="006126D1" w:rsidRDefault="006126D1" w:rsidP="00D60883"/>
    <w:p w:rsidR="006126D1" w:rsidRDefault="006126D1" w:rsidP="00D60883"/>
    <w:p w:rsidR="0072177B" w:rsidRDefault="0072177B" w:rsidP="00D60883"/>
    <w:p w:rsidR="0072177B" w:rsidRDefault="0072177B" w:rsidP="00D60883"/>
    <w:p w:rsidR="0072177B" w:rsidRDefault="0072177B" w:rsidP="0072177B">
      <w:pPr>
        <w:pStyle w:val="ParagrafoManual"/>
        <w:rPr>
          <w:sz w:val="22"/>
        </w:rPr>
      </w:pPr>
      <w:r>
        <w:rPr>
          <w:sz w:val="22"/>
        </w:rPr>
        <w:t>Clique em Salvar</w:t>
      </w:r>
    </w:p>
    <w:p w:rsidR="0072177B" w:rsidRPr="00371E53" w:rsidRDefault="0072177B" w:rsidP="0072177B">
      <w:pPr>
        <w:pStyle w:val="ParagrafoManual"/>
        <w:rPr>
          <w:sz w:val="22"/>
        </w:rPr>
      </w:pPr>
    </w:p>
    <w:p w:rsidR="0072177B" w:rsidRDefault="0072177B" w:rsidP="0072177B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756015</wp:posOffset>
                </wp:positionH>
                <wp:positionV relativeFrom="paragraph">
                  <wp:posOffset>45625</wp:posOffset>
                </wp:positionV>
                <wp:extent cx="5045710" cy="3190240"/>
                <wp:effectExtent l="152400" t="152400" r="364490" b="353060"/>
                <wp:wrapNone/>
                <wp:docPr id="54" name="Grupo 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5710" cy="3190240"/>
                          <a:chOff x="0" y="0"/>
                          <a:chExt cx="5045710" cy="3190240"/>
                        </a:xfrm>
                      </wpg:grpSpPr>
                      <pic:pic xmlns:pic="http://schemas.openxmlformats.org/drawingml/2006/picture">
                        <pic:nvPicPr>
                          <pic:cNvPr id="52" name="Imagem 52"/>
                          <pic:cNvPicPr>
                            <a:picLocks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5710" cy="31902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53" name="Retângulo 53"/>
                        <wps:cNvSpPr/>
                        <wps:spPr>
                          <a:xfrm>
                            <a:off x="4435813" y="350196"/>
                            <a:ext cx="467658" cy="243192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F585D6A" id="Grupo 54" o:spid="_x0000_s1026" style="position:absolute;margin-left:59.55pt;margin-top:3.6pt;width:397.3pt;height:251.2pt;z-index:251693056" coordsize="50457,3190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">
                <v:shape id="Imagem 52" o:spid="_x0000_s1027" type="#_x0000_t75" style="position:absolute;width:50457;height:3190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h4iIbCAAAA2wAAAA8AAABkcnMvZG93bnJldi54bWxEj0Frg0AUhO+F/oflFXqra4RqMdlIEAo5&#10;lEBsc3+4Lypx38ruVu2/7xYCPQ4z8w2zq1YzipmcHywr2CQpCOLW6oE7BV+f7y9vIHxA1jhaJgU/&#10;5KHaPz7ssNR24TPNTehEhLAvUUEfwlRK6dueDPrETsTRu1pnMETpOqkdLhFuRpmlaS4NDhwXepyo&#10;7qm9Nd9GgV5OdCuK5sPVho9tNl9OOV2Uen5aD1sQgdbwH763j1rBawZ/X+IPkPt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4eIiGwgAAANsAAAAPAAAAAAAAAAAAAAAAAJ8C&#10;AABkcnMvZG93bnJldi54bWxQSwUGAAAAAAQABAD3AAAAjgMAAAAA&#10;">
                  <v:imagedata r:id="rId18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53" o:spid="_x0000_s1028" style="position:absolute;left:44358;top:3501;width:4676;height:24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bC9cQA&#10;AADbAAAADwAAAGRycy9kb3ducmV2LnhtbESPQWsCMRSE7wX/Q3gFbzVbtUW3RhFB8OJBtxSPj83b&#10;zWLysmyirv31jSD0OMzMN8xi1TsrrtSFxrOC91EGgrj0uuFawXexfZuBCBFZo/VMCu4UYLUcvCww&#10;1/7GB7oeYy0ShEOOCkyMbS5lKA05DCPfEiev8p3DmGRXS93hLcGdleMs+5QOG04LBlvaGCrPx4tT&#10;kM1OxlbTvd0U+9/idK7mPxeeKzV87ddfICL18T/8bO+0go8JPL6kHy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XmwvXEAAAA2w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72177B" w:rsidRDefault="0072177B" w:rsidP="0072177B">
      <w:pPr>
        <w:rPr>
          <w:noProof/>
          <w:lang w:eastAsia="pt-BR"/>
        </w:rPr>
      </w:pPr>
    </w:p>
    <w:p w:rsidR="0072177B" w:rsidRDefault="0072177B" w:rsidP="0072177B">
      <w:pPr>
        <w:rPr>
          <w:noProof/>
          <w:lang w:eastAsia="pt-BR"/>
        </w:rPr>
      </w:pPr>
    </w:p>
    <w:p w:rsidR="0072177B" w:rsidRDefault="0072177B" w:rsidP="0072177B"/>
    <w:p w:rsidR="0072177B" w:rsidRDefault="0072177B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D60883"/>
    <w:p w:rsidR="004709C0" w:rsidRDefault="004709C0" w:rsidP="004709C0">
      <w:pPr>
        <w:pStyle w:val="ParagrafoManual"/>
        <w:rPr>
          <w:sz w:val="22"/>
        </w:rPr>
      </w:pPr>
    </w:p>
    <w:p w:rsidR="004709C0" w:rsidRDefault="004709C0" w:rsidP="004709C0">
      <w:pPr>
        <w:pStyle w:val="ParagrafoManual"/>
        <w:rPr>
          <w:sz w:val="22"/>
        </w:rPr>
      </w:pPr>
    </w:p>
    <w:p w:rsidR="004709C0" w:rsidRDefault="00CA1F46" w:rsidP="004709C0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w:lastRenderedPageBreak/>
        <mc:AlternateContent>
          <mc:Choice Requires="wpg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882474</wp:posOffset>
                </wp:positionH>
                <wp:positionV relativeFrom="paragraph">
                  <wp:posOffset>485262</wp:posOffset>
                </wp:positionV>
                <wp:extent cx="5045710" cy="3248660"/>
                <wp:effectExtent l="152400" t="152400" r="364490" b="370840"/>
                <wp:wrapNone/>
                <wp:docPr id="62" name="Grupo 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5710" cy="3248660"/>
                          <a:chOff x="0" y="0"/>
                          <a:chExt cx="5045710" cy="3248660"/>
                        </a:xfrm>
                      </wpg:grpSpPr>
                      <pic:pic xmlns:pic="http://schemas.openxmlformats.org/drawingml/2006/picture">
                        <pic:nvPicPr>
                          <pic:cNvPr id="60" name="Imagem 60"/>
                          <pic:cNvPicPr>
                            <a:picLocks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5710" cy="32486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61" name="Retângulo 61"/>
                        <wps:cNvSpPr/>
                        <wps:spPr>
                          <a:xfrm>
                            <a:off x="1848256" y="1459149"/>
                            <a:ext cx="3054485" cy="1789511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60C69D" id="Grupo 62" o:spid="_x0000_s1026" style="position:absolute;margin-left:69.5pt;margin-top:38.2pt;width:397.3pt;height:255.8pt;z-index:251698176" coordsize="50457,3248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">
                <v:shape id="Imagem 60" o:spid="_x0000_s1027" type="#_x0000_t75" style="position:absolute;width:50457;height:3248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73gRu9AAAA2wAAAA8AAABkcnMvZG93bnJldi54bWxET70KwjAQ3gXfIZzgZlMVVKpRRBBcBK2C&#10;uB3N2RabS2mirW9vBsHx4/tfbTpTiTc1rrSsYBzFIIgzq0vOFVwv+9EChPPIGivLpOBDDjbrfm+F&#10;ibYtn+md+lyEEHYJKii8rxMpXVaQQRfZmjhwD9sY9AE2udQNtiHcVHISxzNpsOTQUGBNu4KyZ/oy&#10;Cu4nO2n9+Xa8mGma16fF7p7OP0oNB912CcJT5//in/ugFczC+vAl/AC5/gI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/veBG70AAADbAAAADwAAAAAAAAAAAAAAAACfAgAAZHJz&#10;L2Rvd25yZXYueG1sUEsFBgAAAAAEAAQA9wAAAIkDAAAAAA==&#10;">
                  <v:imagedata r:id="rId20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61" o:spid="_x0000_s1028" style="position:absolute;left:18482;top:14591;width:30545;height:1789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QzpMMA&#10;AADbAAAADwAAAGRycy9kb3ducmV2LnhtbESPQYvCMBSE7wv+h/CEva2pi4hWo4gg7MWDdhGPj+a1&#10;KSYvpYla99cbQdjjMDPfMMt176y4URcazwrGowwEcel1w7WC32L3NQMRIrJG65kUPCjAejX4WGKu&#10;/Z0PdDvGWiQIhxwVmBjbXMpQGnIYRr4lTl7lO4cxya6WusN7gjsrv7NsKh02nBYMtrQ1VF6OV6cg&#10;m52NrSZ7uy32f8X5Us1PV54r9TnsNwsQkfr4H363f7SC6RheX9IPkK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BQzpMMAAADbAAAADwAAAAAAAAAAAAAAAACYAgAAZHJzL2Rv&#10;d25yZXYueG1sUEsFBgAAAAAEAAQA9QAAAIgDAAAAAA==&#10;" filled="f" strokecolor="black [3213]" strokeweight="3pt"/>
              </v:group>
            </w:pict>
          </mc:Fallback>
        </mc:AlternateContent>
      </w:r>
      <w:r w:rsidR="004709C0">
        <w:rPr>
          <w:sz w:val="22"/>
        </w:rPr>
        <w:t>Ao abrir a ficha de um paciente e abrir uma nova evolução, aparecerá o campo pré-estabelecido.</w:t>
      </w:r>
    </w:p>
    <w:p w:rsidR="004709C0" w:rsidRPr="00371E53" w:rsidRDefault="004709C0" w:rsidP="004709C0">
      <w:pPr>
        <w:pStyle w:val="ParagrafoManual"/>
        <w:rPr>
          <w:sz w:val="22"/>
        </w:rPr>
      </w:pPr>
    </w:p>
    <w:p w:rsidR="004709C0" w:rsidRDefault="004709C0" w:rsidP="004709C0"/>
    <w:p w:rsidR="004709C0" w:rsidRDefault="004709C0" w:rsidP="004709C0">
      <w:pPr>
        <w:rPr>
          <w:noProof/>
          <w:lang w:eastAsia="pt-BR"/>
        </w:rPr>
      </w:pPr>
    </w:p>
    <w:p w:rsidR="004709C0" w:rsidRDefault="004709C0" w:rsidP="004709C0">
      <w:pPr>
        <w:rPr>
          <w:noProof/>
          <w:lang w:eastAsia="pt-BR"/>
        </w:rPr>
      </w:pPr>
    </w:p>
    <w:p w:rsidR="004709C0" w:rsidRDefault="004709C0" w:rsidP="004709C0"/>
    <w:p w:rsidR="004709C0" w:rsidRDefault="004709C0" w:rsidP="004709C0"/>
    <w:p w:rsidR="004709C0" w:rsidRDefault="004709C0" w:rsidP="00D60883"/>
    <w:sectPr w:rsidR="004709C0" w:rsidSect="00D569DD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583D" w:rsidRDefault="00EF583D" w:rsidP="00CA5701">
      <w:r>
        <w:separator/>
      </w:r>
    </w:p>
  </w:endnote>
  <w:endnote w:type="continuationSeparator" w:id="0">
    <w:p w:rsidR="00EF583D" w:rsidRDefault="00EF583D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44CE7">
                            <w:rPr>
                              <w:noProof/>
                              <w:sz w:val="20"/>
                              <w:szCs w:val="20"/>
                            </w:rPr>
                            <w:t>7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44CE7">
                      <w:rPr>
                        <w:noProof/>
                        <w:sz w:val="20"/>
                        <w:szCs w:val="20"/>
                      </w:rPr>
                      <w:t>7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583D" w:rsidRDefault="00EF583D" w:rsidP="00CA5701">
      <w:r>
        <w:separator/>
      </w:r>
    </w:p>
  </w:footnote>
  <w:footnote w:type="continuationSeparator" w:id="0">
    <w:p w:rsidR="00EF583D" w:rsidRDefault="00EF583D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1A013F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1A013F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1A013F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D44CE7" w:rsidRPr="004B2B86">
                            <w:t>Inicialização de aletas</w:t>
                          </w:r>
                        </w:p>
                        <w:p w:rsidR="00C4691D" w:rsidRPr="005D5B9D" w:rsidRDefault="00C4691D" w:rsidP="001A013F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1A013F">
                    <w:pPr>
                      <w:pStyle w:val="Ttulo"/>
                    </w:pPr>
                    <w:r>
                      <w:t xml:space="preserve">Guia Rápido – </w:t>
                    </w:r>
                    <w:r w:rsidR="00D44CE7" w:rsidRPr="004B2B86">
                      <w:t>Inicialização de aletas</w:t>
                    </w:r>
                  </w:p>
                  <w:p w:rsidR="00C4691D" w:rsidRPr="005D5B9D" w:rsidRDefault="00C4691D" w:rsidP="001A013F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013F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EBD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5EB1"/>
    <w:rsid w:val="002776BC"/>
    <w:rsid w:val="00277C26"/>
    <w:rsid w:val="00280A10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3C2C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D7E87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09C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2B86"/>
    <w:rsid w:val="004B313F"/>
    <w:rsid w:val="004B399E"/>
    <w:rsid w:val="004B407B"/>
    <w:rsid w:val="004B44BE"/>
    <w:rsid w:val="004B4A32"/>
    <w:rsid w:val="004B4A43"/>
    <w:rsid w:val="004B51E0"/>
    <w:rsid w:val="004B5658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6D1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01F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177B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3B5B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715A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EEA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E2E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6428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20A9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578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1ED6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2B74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0F9B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1F46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05FC8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D2C"/>
    <w:rsid w:val="00D4072D"/>
    <w:rsid w:val="00D41D39"/>
    <w:rsid w:val="00D43FC8"/>
    <w:rsid w:val="00D44CE7"/>
    <w:rsid w:val="00D45CA2"/>
    <w:rsid w:val="00D466BB"/>
    <w:rsid w:val="00D47F08"/>
    <w:rsid w:val="00D50C19"/>
    <w:rsid w:val="00D51A27"/>
    <w:rsid w:val="00D53995"/>
    <w:rsid w:val="00D53EC9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83D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1A013F"/>
    <w:pPr>
      <w:spacing w:before="240" w:after="60"/>
      <w:ind w:left="360" w:firstLine="1058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1A013F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1A013F"/>
    <w:pPr>
      <w:tabs>
        <w:tab w:val="left" w:pos="480"/>
        <w:tab w:val="left" w:leader="dot" w:pos="8828"/>
      </w:tabs>
      <w:spacing w:before="60" w:after="60"/>
      <w:ind w:left="1418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3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2.xml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6.jpeg"/><Relationship Id="rId2" Type="http://schemas.openxmlformats.org/officeDocument/2006/relationships/image" Target="media/image15.jpeg"/><Relationship Id="rId1" Type="http://schemas.openxmlformats.org/officeDocument/2006/relationships/image" Target="media/image14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5.jpeg"/><Relationship Id="rId1" Type="http://schemas.openxmlformats.org/officeDocument/2006/relationships/image" Target="media/image1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7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68BC33-6121-45C9-837E-B5BFC4876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1936</TotalTime>
  <Pages>7</Pages>
  <Words>146</Words>
  <Characters>792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937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Cristiane de Jesus Duval</cp:lastModifiedBy>
  <cp:revision>336</cp:revision>
  <cp:lastPrinted>2014-01-19T16:14:00Z</cp:lastPrinted>
  <dcterms:created xsi:type="dcterms:W3CDTF">2014-01-20T18:34:00Z</dcterms:created>
  <dcterms:modified xsi:type="dcterms:W3CDTF">2017-06-08T13:35:00Z</dcterms:modified>
</cp:coreProperties>
</file>