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D76755">
                              <w:rPr>
                                <w:lang w:val="pt-BR"/>
                              </w:rPr>
                              <w:t xml:space="preserve"> </w:t>
                            </w:r>
                            <w:r w:rsidR="00D02F5B" w:rsidRPr="00D02F5B">
                              <w:rPr>
                                <w:lang w:val="pt-BR"/>
                              </w:rPr>
                              <w:t>Especialidade Oftalmologia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2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D76755">
                        <w:rPr>
                          <w:lang w:val="pt-BR"/>
                        </w:rPr>
                        <w:t xml:space="preserve"> </w:t>
                      </w:r>
                      <w:r w:rsidR="00D02F5B" w:rsidRPr="00D02F5B">
                        <w:rPr>
                          <w:lang w:val="pt-BR"/>
                        </w:rPr>
                        <w:t>Especialidade Oftalmologia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DC0D40">
      <w:pPr>
        <w:pStyle w:val="Ttulo"/>
        <w:ind w:left="993"/>
      </w:pPr>
      <w:bookmarkStart w:id="0" w:name="_Toc485033791"/>
      <w:r w:rsidRPr="00517D35">
        <w:t>Sumário</w:t>
      </w:r>
      <w:bookmarkEnd w:id="0"/>
    </w:p>
    <w:p w:rsidR="008D1042" w:rsidRPr="008D1042" w:rsidRDefault="008D1042" w:rsidP="00DC0D40">
      <w:pPr>
        <w:pStyle w:val="Larcio"/>
        <w:ind w:left="993"/>
      </w:pPr>
    </w:p>
    <w:p w:rsidR="00A20F2A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5033791" w:history="1">
        <w:r w:rsidR="00A20F2A" w:rsidRPr="004D353F">
          <w:rPr>
            <w:rStyle w:val="Hyperlink"/>
            <w:noProof/>
          </w:rPr>
          <w:t>Sumário</w:t>
        </w:r>
        <w:r w:rsidR="00A20F2A">
          <w:rPr>
            <w:noProof/>
            <w:webHidden/>
          </w:rPr>
          <w:tab/>
        </w:r>
        <w:r w:rsidR="00A20F2A">
          <w:rPr>
            <w:noProof/>
            <w:webHidden/>
          </w:rPr>
          <w:fldChar w:fldCharType="begin"/>
        </w:r>
        <w:r w:rsidR="00A20F2A">
          <w:rPr>
            <w:noProof/>
            <w:webHidden/>
          </w:rPr>
          <w:instrText xml:space="preserve"> PAGEREF _Toc485033791 \h </w:instrText>
        </w:r>
        <w:r w:rsidR="00A20F2A">
          <w:rPr>
            <w:noProof/>
            <w:webHidden/>
          </w:rPr>
        </w:r>
        <w:r w:rsidR="00A20F2A">
          <w:rPr>
            <w:noProof/>
            <w:webHidden/>
          </w:rPr>
          <w:fldChar w:fldCharType="separate"/>
        </w:r>
        <w:r w:rsidR="00A20F2A">
          <w:rPr>
            <w:noProof/>
            <w:webHidden/>
          </w:rPr>
          <w:t>2</w:t>
        </w:r>
        <w:r w:rsidR="00A20F2A">
          <w:rPr>
            <w:noProof/>
            <w:webHidden/>
          </w:rPr>
          <w:fldChar w:fldCharType="end"/>
        </w:r>
      </w:hyperlink>
    </w:p>
    <w:p w:rsidR="00A20F2A" w:rsidRDefault="00F07F0D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33792" w:history="1">
        <w:r w:rsidR="00A20F2A" w:rsidRPr="004D353F">
          <w:rPr>
            <w:rStyle w:val="Hyperlink"/>
            <w:noProof/>
          </w:rPr>
          <w:t>Guia Rápido – Especialidade Oftalmologia</w:t>
        </w:r>
        <w:r w:rsidR="00A20F2A">
          <w:rPr>
            <w:noProof/>
            <w:webHidden/>
          </w:rPr>
          <w:tab/>
        </w:r>
        <w:r w:rsidR="00A20F2A">
          <w:rPr>
            <w:noProof/>
            <w:webHidden/>
          </w:rPr>
          <w:fldChar w:fldCharType="begin"/>
        </w:r>
        <w:r w:rsidR="00A20F2A">
          <w:rPr>
            <w:noProof/>
            <w:webHidden/>
          </w:rPr>
          <w:instrText xml:space="preserve"> PAGEREF _Toc485033792 \h </w:instrText>
        </w:r>
        <w:r w:rsidR="00A20F2A">
          <w:rPr>
            <w:noProof/>
            <w:webHidden/>
          </w:rPr>
        </w:r>
        <w:r w:rsidR="00A20F2A">
          <w:rPr>
            <w:noProof/>
            <w:webHidden/>
          </w:rPr>
          <w:fldChar w:fldCharType="separate"/>
        </w:r>
        <w:r w:rsidR="00A20F2A">
          <w:rPr>
            <w:noProof/>
            <w:webHidden/>
          </w:rPr>
          <w:t>3</w:t>
        </w:r>
        <w:r w:rsidR="00A20F2A">
          <w:rPr>
            <w:noProof/>
            <w:webHidden/>
          </w:rPr>
          <w:fldChar w:fldCharType="end"/>
        </w:r>
      </w:hyperlink>
    </w:p>
    <w:p w:rsidR="00A20F2A" w:rsidRDefault="00F07F0D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33793" w:history="1">
        <w:r w:rsidR="00A20F2A" w:rsidRPr="004D353F">
          <w:rPr>
            <w:rStyle w:val="Hyperlink"/>
            <w:noProof/>
          </w:rPr>
          <w:t>Exame Refração</w:t>
        </w:r>
        <w:r w:rsidR="00A20F2A">
          <w:rPr>
            <w:noProof/>
            <w:webHidden/>
          </w:rPr>
          <w:tab/>
        </w:r>
        <w:r w:rsidR="00A20F2A">
          <w:rPr>
            <w:noProof/>
            <w:webHidden/>
          </w:rPr>
          <w:fldChar w:fldCharType="begin"/>
        </w:r>
        <w:r w:rsidR="00A20F2A">
          <w:rPr>
            <w:noProof/>
            <w:webHidden/>
          </w:rPr>
          <w:instrText xml:space="preserve"> PAGEREF _Toc485033793 \h </w:instrText>
        </w:r>
        <w:r w:rsidR="00A20F2A">
          <w:rPr>
            <w:noProof/>
            <w:webHidden/>
          </w:rPr>
        </w:r>
        <w:r w:rsidR="00A20F2A">
          <w:rPr>
            <w:noProof/>
            <w:webHidden/>
          </w:rPr>
          <w:fldChar w:fldCharType="separate"/>
        </w:r>
        <w:r w:rsidR="00A20F2A">
          <w:rPr>
            <w:noProof/>
            <w:webHidden/>
          </w:rPr>
          <w:t>5</w:t>
        </w:r>
        <w:r w:rsidR="00A20F2A">
          <w:rPr>
            <w:noProof/>
            <w:webHidden/>
          </w:rPr>
          <w:fldChar w:fldCharType="end"/>
        </w:r>
      </w:hyperlink>
    </w:p>
    <w:p w:rsidR="00A20F2A" w:rsidRDefault="00F07F0D" w:rsidP="00A20F2A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33794" w:history="1">
        <w:r w:rsidR="00A20F2A" w:rsidRPr="004D353F">
          <w:rPr>
            <w:rStyle w:val="Hyperlink"/>
            <w:noProof/>
          </w:rPr>
          <w:t>Exame Auto Refração</w:t>
        </w:r>
        <w:r w:rsidR="00A20F2A">
          <w:rPr>
            <w:noProof/>
            <w:webHidden/>
          </w:rPr>
          <w:tab/>
        </w:r>
        <w:r w:rsidR="00A20F2A">
          <w:rPr>
            <w:noProof/>
            <w:webHidden/>
          </w:rPr>
          <w:fldChar w:fldCharType="begin"/>
        </w:r>
        <w:r w:rsidR="00A20F2A">
          <w:rPr>
            <w:noProof/>
            <w:webHidden/>
          </w:rPr>
          <w:instrText xml:space="preserve"> PAGEREF _Toc485033794 \h </w:instrText>
        </w:r>
        <w:r w:rsidR="00A20F2A">
          <w:rPr>
            <w:noProof/>
            <w:webHidden/>
          </w:rPr>
        </w:r>
        <w:r w:rsidR="00A20F2A">
          <w:rPr>
            <w:noProof/>
            <w:webHidden/>
          </w:rPr>
          <w:fldChar w:fldCharType="separate"/>
        </w:r>
        <w:r w:rsidR="00A20F2A">
          <w:rPr>
            <w:noProof/>
            <w:webHidden/>
          </w:rPr>
          <w:t>8</w:t>
        </w:r>
        <w:r w:rsidR="00A20F2A">
          <w:rPr>
            <w:noProof/>
            <w:webHidden/>
          </w:rPr>
          <w:fldChar w:fldCharType="end"/>
        </w:r>
      </w:hyperlink>
    </w:p>
    <w:p w:rsidR="00A20F2A" w:rsidRDefault="00F07F0D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33796" w:history="1">
        <w:r w:rsidR="00A20F2A" w:rsidRPr="004D353F">
          <w:rPr>
            <w:rStyle w:val="Hyperlink"/>
            <w:noProof/>
          </w:rPr>
          <w:t>Exame Glaucoma</w:t>
        </w:r>
        <w:r w:rsidR="00A20F2A">
          <w:rPr>
            <w:noProof/>
            <w:webHidden/>
          </w:rPr>
          <w:tab/>
        </w:r>
        <w:r w:rsidR="00A20F2A">
          <w:rPr>
            <w:noProof/>
            <w:webHidden/>
          </w:rPr>
          <w:fldChar w:fldCharType="begin"/>
        </w:r>
        <w:r w:rsidR="00A20F2A">
          <w:rPr>
            <w:noProof/>
            <w:webHidden/>
          </w:rPr>
          <w:instrText xml:space="preserve"> PAGEREF _Toc485033796 \h </w:instrText>
        </w:r>
        <w:r w:rsidR="00A20F2A">
          <w:rPr>
            <w:noProof/>
            <w:webHidden/>
          </w:rPr>
        </w:r>
        <w:r w:rsidR="00A20F2A">
          <w:rPr>
            <w:noProof/>
            <w:webHidden/>
          </w:rPr>
          <w:fldChar w:fldCharType="separate"/>
        </w:r>
        <w:r w:rsidR="00A20F2A">
          <w:rPr>
            <w:noProof/>
            <w:webHidden/>
          </w:rPr>
          <w:t>11</w:t>
        </w:r>
        <w:r w:rsidR="00A20F2A">
          <w:rPr>
            <w:noProof/>
            <w:webHidden/>
          </w:rPr>
          <w:fldChar w:fldCharType="end"/>
        </w:r>
      </w:hyperlink>
    </w:p>
    <w:p w:rsidR="00A20F2A" w:rsidRDefault="00F07F0D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33797" w:history="1">
        <w:r w:rsidR="00A20F2A" w:rsidRPr="004D353F">
          <w:rPr>
            <w:rStyle w:val="Hyperlink"/>
            <w:noProof/>
          </w:rPr>
          <w:t>Exame Lentes de Contato</w:t>
        </w:r>
        <w:r w:rsidR="00A20F2A">
          <w:rPr>
            <w:noProof/>
            <w:webHidden/>
          </w:rPr>
          <w:tab/>
        </w:r>
        <w:r w:rsidR="00A20F2A">
          <w:rPr>
            <w:noProof/>
            <w:webHidden/>
          </w:rPr>
          <w:fldChar w:fldCharType="begin"/>
        </w:r>
        <w:r w:rsidR="00A20F2A">
          <w:rPr>
            <w:noProof/>
            <w:webHidden/>
          </w:rPr>
          <w:instrText xml:space="preserve"> PAGEREF _Toc485033797 \h </w:instrText>
        </w:r>
        <w:r w:rsidR="00A20F2A">
          <w:rPr>
            <w:noProof/>
            <w:webHidden/>
          </w:rPr>
        </w:r>
        <w:r w:rsidR="00A20F2A">
          <w:rPr>
            <w:noProof/>
            <w:webHidden/>
          </w:rPr>
          <w:fldChar w:fldCharType="separate"/>
        </w:r>
        <w:r w:rsidR="00A20F2A">
          <w:rPr>
            <w:noProof/>
            <w:webHidden/>
          </w:rPr>
          <w:t>14</w:t>
        </w:r>
        <w:r w:rsidR="00A20F2A">
          <w:rPr>
            <w:noProof/>
            <w:webHidden/>
          </w:rPr>
          <w:fldChar w:fldCharType="end"/>
        </w:r>
      </w:hyperlink>
    </w:p>
    <w:p w:rsidR="00534E43" w:rsidRPr="00534E43" w:rsidRDefault="000F7DAB" w:rsidP="00C61818">
      <w:pPr>
        <w:pStyle w:val="Ttulo1"/>
        <w:ind w:left="993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85033792"/>
      <w:r w:rsidR="009A1D2B">
        <w:lastRenderedPageBreak/>
        <w:t>Guia Rápido –</w:t>
      </w:r>
      <w:r w:rsidR="00874007">
        <w:t xml:space="preserve"> </w:t>
      </w:r>
      <w:r w:rsidR="00D02F5B" w:rsidRPr="00D02F5B">
        <w:t>Especialidade Oftalmologia</w:t>
      </w:r>
      <w:bookmarkEnd w:id="1"/>
    </w:p>
    <w:p w:rsidR="001E0FCA" w:rsidRPr="001E0FCA" w:rsidRDefault="001E0FCA" w:rsidP="005E2CEA">
      <w:pPr>
        <w:pStyle w:val="ParagrafoManual"/>
        <w:ind w:left="0" w:firstLine="0"/>
        <w:rPr>
          <w:lang w:eastAsia="pt-BR"/>
        </w:rPr>
      </w:pPr>
    </w:p>
    <w:p w:rsidR="00D129A1" w:rsidRDefault="00E512CC" w:rsidP="005E2CEA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D02F5B">
        <w:rPr>
          <w:sz w:val="22"/>
        </w:rPr>
        <w:t>Saúde, possui a especialidade oftalmologia. Nela é possível utilizar diversos exames.</w:t>
      </w:r>
      <w:r w:rsidR="005E2CEA">
        <w:rPr>
          <w:sz w:val="22"/>
        </w:rPr>
        <w:t xml:space="preserve"> Neste guia falaremos sobre os exames de: Refração, Auto Refração, Glaucoma e L</w:t>
      </w:r>
      <w:r w:rsidR="005E2CEA" w:rsidRPr="005E2CEA">
        <w:rPr>
          <w:sz w:val="22"/>
        </w:rPr>
        <w:t xml:space="preserve">entes de </w:t>
      </w:r>
      <w:r w:rsidR="005E2CEA">
        <w:rPr>
          <w:sz w:val="22"/>
        </w:rPr>
        <w:t>C</w:t>
      </w:r>
      <w:r w:rsidR="005E2CEA" w:rsidRPr="005E2CEA">
        <w:rPr>
          <w:sz w:val="22"/>
        </w:rPr>
        <w:t>ontato</w:t>
      </w:r>
    </w:p>
    <w:p w:rsidR="00D129A1" w:rsidRDefault="00D03B4C" w:rsidP="00D129A1">
      <w:pPr>
        <w:pStyle w:val="ParagrafoManual"/>
      </w:pPr>
      <w:r>
        <w:rPr>
          <w:sz w:val="22"/>
        </w:rPr>
        <w:t>Primeiramente a</w:t>
      </w:r>
      <w:r w:rsidR="00D129A1">
        <w:rPr>
          <w:sz w:val="22"/>
        </w:rPr>
        <w:t>bra o sistema.</w:t>
      </w:r>
    </w:p>
    <w:p w:rsidR="007C36BB" w:rsidRDefault="00D02F5B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23936" behindDoc="0" locked="0" layoutInCell="1" allowOverlap="1" wp14:anchorId="1FA56E50" wp14:editId="2885C7E2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2A2DB9" w:rsidRDefault="002A2DB9" w:rsidP="00D76755">
      <w:pPr>
        <w:rPr>
          <w:noProof/>
          <w:lang w:eastAsia="pt-BR"/>
        </w:rPr>
      </w:pP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5E2CEA" w:rsidRDefault="005E2CEA" w:rsidP="005E2CEA">
      <w:pPr>
        <w:pStyle w:val="ParagrafoManual"/>
        <w:ind w:left="0" w:firstLine="0"/>
        <w:rPr>
          <w:sz w:val="22"/>
        </w:rPr>
      </w:pPr>
    </w:p>
    <w:p w:rsidR="005E2CEA" w:rsidRDefault="005E2CEA" w:rsidP="005E2CEA">
      <w:pPr>
        <w:pStyle w:val="ParagrafoManual"/>
        <w:ind w:left="0" w:firstLine="0"/>
        <w:rPr>
          <w:sz w:val="22"/>
        </w:rPr>
      </w:pPr>
    </w:p>
    <w:p w:rsidR="005E2CEA" w:rsidRDefault="005E2CEA" w:rsidP="005E2CEA">
      <w:pPr>
        <w:pStyle w:val="ParagrafoManual"/>
        <w:ind w:left="0" w:firstLine="0"/>
        <w:rPr>
          <w:sz w:val="22"/>
        </w:rPr>
      </w:pPr>
    </w:p>
    <w:p w:rsidR="005E2CEA" w:rsidRDefault="005E2CEA" w:rsidP="005E2CEA">
      <w:pPr>
        <w:pStyle w:val="ParagrafoManual"/>
        <w:ind w:left="0" w:firstLine="0"/>
        <w:rPr>
          <w:sz w:val="22"/>
        </w:rPr>
      </w:pPr>
    </w:p>
    <w:p w:rsidR="00C61818" w:rsidRDefault="00C61818" w:rsidP="005E2CEA">
      <w:pPr>
        <w:pStyle w:val="ParagrafoManual"/>
        <w:ind w:left="709" w:firstLine="709"/>
      </w:pPr>
      <w:r>
        <w:rPr>
          <w:sz w:val="22"/>
        </w:rPr>
        <w:t>Abra a ficha de um paciente, clicando em Pacientes &gt; Menu Operações &gt; Editar</w:t>
      </w:r>
    </w:p>
    <w:p w:rsidR="00C61818" w:rsidRPr="00D76755" w:rsidRDefault="00C61818" w:rsidP="00D76755"/>
    <w:p w:rsidR="00D76755" w:rsidRPr="00D76755" w:rsidRDefault="005E2CEA" w:rsidP="00D76755">
      <w:r>
        <w:rPr>
          <w:noProof/>
          <w:lang w:eastAsia="pt-BR"/>
        </w:rPr>
        <w:drawing>
          <wp:anchor distT="0" distB="0" distL="114300" distR="114300" simplePos="0" relativeHeight="251624960" behindDoc="0" locked="0" layoutInCell="1" allowOverlap="1" wp14:anchorId="07B5684D" wp14:editId="556F1927">
            <wp:simplePos x="0" y="0"/>
            <wp:positionH relativeFrom="margin">
              <wp:posOffset>702533</wp:posOffset>
            </wp:positionH>
            <wp:positionV relativeFrom="paragraph">
              <wp:posOffset>94372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7C36BB" w:rsidRDefault="007C36BB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C61818">
      <w:pPr>
        <w:pStyle w:val="ParagrafoManual"/>
        <w:ind w:left="0" w:firstLine="0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  <w:r>
        <w:rPr>
          <w:sz w:val="22"/>
        </w:rPr>
        <w:t xml:space="preserve">Então clique na aleta Exames </w:t>
      </w:r>
      <w:proofErr w:type="spellStart"/>
      <w:r>
        <w:rPr>
          <w:sz w:val="22"/>
        </w:rPr>
        <w:t>Oftalmo</w:t>
      </w:r>
      <w:proofErr w:type="spellEnd"/>
    </w:p>
    <w:p w:rsidR="00C61818" w:rsidRDefault="00015525" w:rsidP="00C61818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27008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161925</wp:posOffset>
                </wp:positionV>
                <wp:extent cx="5046980" cy="3037840"/>
                <wp:effectExtent l="152400" t="152400" r="363220" b="353060"/>
                <wp:wrapNone/>
                <wp:docPr id="36" name="Grupo 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4" name="Imagem 34"/>
                          <pic:cNvPicPr>
                            <a:picLocks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5" name="Retângulo 35"/>
                        <wps:cNvSpPr/>
                        <wps:spPr>
                          <a:xfrm>
                            <a:off x="1095375" y="1514475"/>
                            <a:ext cx="847725" cy="1809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E175B6" id="Grupo 36" o:spid="_x0000_s1026" style="position:absolute;margin-left:55.3pt;margin-top:12.75pt;width:397.4pt;height:239.2pt;z-index:25162700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3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dCK9bEAAAA2wAAAA8AAABkcnMvZG93bnJldi54bWxEj09rwkAUxO+FfoflFXqrG9uiEl1FhBZp&#10;8WBi76/ZZ/7u25Ddasyn7wqCx2FmfsMsVr1pxIk6V1pWMB5FIIgzq0vOFRzSj5cZCOeRNTaWScGF&#10;HKyWjw8LjLU9855Oic9FgLCLUUHhfRtL6bKCDLqRbYmDd7SdQR9kl0vd4TnATSNfo2giDZYcFgps&#10;aVNQVid/RgE3v1+XY/15oHKa/uyG76ra4qDU81O/noPw1Pt7+NbeagVv73D9En6AXP4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dCK9bEAAAA2wAAAA8AAAAAAAAAAAAAAAAA&#10;nwIAAGRycy9kb3ducmV2LnhtbFBLBQYAAAAABAAEAPcAAACQAwAAAAA=&#10;">
                  <v:imagedata r:id="rId11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5" o:spid="_x0000_s1028" style="position:absolute;left:10953;top:15144;width:8478;height:18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wausQA&#10;AADbAAAADwAAAGRycy9kb3ducmV2LnhtbESPQWsCMRSE7wX/Q3gFbzVbtUW3RhFB8OJBtxSPj83b&#10;zWLysmyirv31jSD0OMzMN8xi1TsrrtSFxrOC91EGgrj0uuFawXexfZuBCBFZo/VMCu4UYLUcvCww&#10;1/7GB7oeYy0ShEOOCkyMbS5lKA05DCPfEiev8p3DmGRXS93hLcGdleMs+5QOG04LBlvaGCrPx4tT&#10;kM1OxlbTvd0U+9/idK7mPxeeKzV87ddfICL18T/8bO+0gskHPL6kHy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cGrr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C61818" w:rsidRDefault="00C61818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015525" w:rsidRDefault="00015525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  <w:r>
        <w:rPr>
          <w:sz w:val="22"/>
        </w:rPr>
        <w:t>E clique em Novo</w:t>
      </w: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015525" w:rsidP="00C61818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25984" behindDoc="0" locked="0" layoutInCell="1" allowOverlap="1" wp14:anchorId="1A79DFDE" wp14:editId="508E1174">
                <wp:simplePos x="0" y="0"/>
                <wp:positionH relativeFrom="margin">
                  <wp:align>center</wp:align>
                </wp:positionH>
                <wp:positionV relativeFrom="paragraph">
                  <wp:posOffset>33020</wp:posOffset>
                </wp:positionV>
                <wp:extent cx="5046980" cy="3037840"/>
                <wp:effectExtent l="152400" t="152400" r="363220" b="353060"/>
                <wp:wrapNone/>
                <wp:docPr id="33" name="Grupo 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5" name="Imagem 25"/>
                          <pic:cNvPicPr>
                            <a:picLocks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2" name="Retângulo 32"/>
                        <wps:cNvSpPr/>
                        <wps:spPr>
                          <a:xfrm>
                            <a:off x="2143125" y="1095375"/>
                            <a:ext cx="333375" cy="2381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248C50" id="Grupo 33" o:spid="_x0000_s1026" style="position:absolute;margin-left:0;margin-top:2.6pt;width:397.4pt;height:239.2pt;z-index:251625984;mso-position-horizontal:center;mso-position-horizontal-relative:margin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">
                <v:shape id="Imagem 25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2YZuvFAAAA2wAAAA8AAABkcnMvZG93bnJldi54bWxEj09rwkAUxO9Cv8PyCt50U0FrU1cppf47&#10;iK1tweMj+5qEZN+G3dXEb+8KBY/DzPyGmS06U4szOV9aVvA0TEAQZ1aXnCv4+V4OpiB8QNZYWyYF&#10;F/KwmD/0Zphq2/IXnQ8hFxHCPkUFRQhNKqXPCjLoh7Yhjt6fdQZDlC6X2mEb4aaWoySZSIMlx4UC&#10;G3ovKKsOJxMpv9vdS8VuLW37/PG5mh6P1d4q1X/s3l5BBOrCPfzf3mgFozHcvsQfIOdX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dmGbrxQAAANsAAAAPAAAAAAAAAAAAAAAA&#10;AJ8CAABkcnMvZG93bnJldi54bWxQSwUGAAAAAAQABAD3AAAAkQMAAAAA&#10;">
                  <v:imagedata r:id="rId13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2" o:spid="_x0000_s1028" style="position:absolute;left:21431;top:10953;width:3334;height:23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WCzsQA&#10;AADbAAAADwAAAGRycy9kb3ducmV2LnhtbESPQWsCMRSE74X+h/AK3rrZWim6NYoIQi8edEU8PjZv&#10;N4vJy7KJuvrrTaHQ4zAz3zDz5eCsuFIfWs8KPrIcBHHldcuNgkO5eZ+CCBFZo/VMCu4UYLl4fZlj&#10;of2Nd3Tdx0YkCIcCFZgYu0LKUBlyGDLfESev9r3DmGTfSN3jLcGdleM8/5IOW04LBjtaG6rO+4tT&#10;kE9PxtaTrV2X20d5Otez44VnSo3ehtU3iEhD/A//tX+0gs8x/H5JP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1gs7EAAAA2wAAAA8AAAAAAAAAAAAAAAAAmAIAAGRycy9k&#10;b3ducmV2LnhtbFBLBQYAAAAABAAEAPUAAACJAwAAAAA=&#10;" filled="f" strokecolor="black [3213]" strokeweight="3pt"/>
                <w10:wrap anchorx="margin"/>
              </v:group>
            </w:pict>
          </mc:Fallback>
        </mc:AlternateContent>
      </w: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  <w:rPr>
          <w:sz w:val="22"/>
        </w:rPr>
      </w:pPr>
    </w:p>
    <w:p w:rsidR="00C61818" w:rsidRDefault="00C61818" w:rsidP="00C61818">
      <w:pPr>
        <w:pStyle w:val="ParagrafoManual"/>
      </w:pPr>
    </w:p>
    <w:p w:rsidR="00C61818" w:rsidRDefault="00C61818" w:rsidP="00D76755"/>
    <w:p w:rsidR="00CE5CF4" w:rsidRDefault="00CE5CF4" w:rsidP="00D02F5B">
      <w:pPr>
        <w:pStyle w:val="Ttulo"/>
      </w:pPr>
    </w:p>
    <w:p w:rsidR="00D02F5B" w:rsidRDefault="00D02F5B" w:rsidP="00D02F5B">
      <w:pPr>
        <w:pStyle w:val="Ttulo"/>
      </w:pPr>
      <w:bookmarkStart w:id="2" w:name="_Toc485033793"/>
      <w:r>
        <w:lastRenderedPageBreak/>
        <w:t>Exame Refração</w:t>
      </w:r>
      <w:bookmarkEnd w:id="2"/>
    </w:p>
    <w:p w:rsidR="00CE5CF4" w:rsidRPr="00CE5CF4" w:rsidRDefault="00CE5CF4" w:rsidP="00CE5CF4"/>
    <w:p w:rsidR="00C61818" w:rsidRDefault="00CE5CF4" w:rsidP="00CE5CF4">
      <w:pPr>
        <w:pStyle w:val="ParagrafoManual"/>
        <w:rPr>
          <w:sz w:val="22"/>
        </w:rPr>
      </w:pPr>
      <w:r>
        <w:rPr>
          <w:sz w:val="22"/>
        </w:rPr>
        <w:t>Clique em Refração</w:t>
      </w:r>
    </w:p>
    <w:p w:rsidR="00CE5CF4" w:rsidRDefault="00CE5CF4" w:rsidP="00CE5CF4">
      <w:pPr>
        <w:pStyle w:val="ParagrafoManual"/>
        <w:rPr>
          <w:sz w:val="22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28032" behindDoc="0" locked="0" layoutInCell="1" allowOverlap="1" wp14:anchorId="463420F9" wp14:editId="58E1D409">
                <wp:simplePos x="0" y="0"/>
                <wp:positionH relativeFrom="margin">
                  <wp:align>center</wp:align>
                </wp:positionH>
                <wp:positionV relativeFrom="paragraph">
                  <wp:posOffset>160020</wp:posOffset>
                </wp:positionV>
                <wp:extent cx="5046980" cy="3037840"/>
                <wp:effectExtent l="152400" t="152400" r="363220" b="353060"/>
                <wp:wrapNone/>
                <wp:docPr id="39" name="Grupo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7" name="Imagem 37"/>
                          <pic:cNvPicPr>
                            <a:picLocks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8" name="Retângulo 38"/>
                        <wps:cNvSpPr/>
                        <wps:spPr>
                          <a:xfrm>
                            <a:off x="1514475" y="428625"/>
                            <a:ext cx="2038350" cy="2190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CAB734" id="Grupo 39" o:spid="_x0000_s1026" style="position:absolute;margin-left:0;margin-top:12.6pt;width:397.4pt;height:239.2pt;z-index:251628032;mso-position-horizontal:center;mso-position-horizontal-relative:margin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">
                <v:shape id="Imagem 37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pIQHvDAAAA2wAAAA8AAABkcnMvZG93bnJldi54bWxEj92KwjAUhO8F3yEcwRvRdN1FpRpFFl30&#10;YmH9eYBjc2yLzUlJota3N8KCl8PMfMPMFo2pxI2cLy0r+BgkIIgzq0vOFRwP6/4EhA/IGivLpOBB&#10;HhbzdmuGqbZ33tFtH3IRIexTVFCEUKdS+qwgg35ga+Lona0zGKJ0udQO7xFuKjlMkpE0WHJcKLCm&#10;74Kyy/5qFPz+bHvl6s99bfjSO+WrY6g8aaW6nWY5BRGoCe/wf3ujFXyO4fUl/gA5fw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khAe8MAAADbAAAADwAAAAAAAAAAAAAAAACf&#10;AgAAZHJzL2Rvd25yZXYueG1sUEsFBgAAAAAEAAQA9wAAAI8DAAAAAA==&#10;">
                  <v:imagedata r:id="rId15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8" o:spid="_x0000_s1028" style="position:absolute;left:15144;top:4286;width:20384;height:219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21JMAA&#10;AADbAAAADwAAAGRycy9kb3ducmV2LnhtbERPTYvCMBC9C/6HMII3TXcV0a5RFmFhLx60Ih6HZtoU&#10;k0lponb315uD4PHxvtfb3llxpy40nhV8TDMQxKXXDdcKTsXPZAkiRGSN1jMp+KMA281wsMZc+wcf&#10;6H6MtUghHHJUYGJscylDachhmPqWOHGV7xzGBLta6g4fKdxZ+ZllC+mw4dRgsKWdofJ6vDkF2fJi&#10;bDXf212x/y8u12p1vvFKqfGo//4CEamPb/HL/asVzNLY9CX9ALl5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p21JMAAAADbAAAADwAAAAAAAAAAAAAAAACYAgAAZHJzL2Rvd25y&#10;ZXYueG1sUEsFBgAAAAAEAAQA9QAAAIUDAAAAAA==&#10;" filled="f" strokecolor="black [3213]" strokeweight="3pt"/>
                <w10:wrap anchorx="margin"/>
              </v:group>
            </w:pict>
          </mc:Fallback>
        </mc:AlternateContent>
      </w: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453021" w:rsidRDefault="00453021" w:rsidP="00CE5CF4">
      <w:pPr>
        <w:pStyle w:val="ParagrafoManual"/>
        <w:rPr>
          <w:sz w:val="22"/>
        </w:rPr>
      </w:pPr>
    </w:p>
    <w:p w:rsidR="00453021" w:rsidRDefault="00453021" w:rsidP="00CE5CF4">
      <w:pPr>
        <w:pStyle w:val="ParagrafoManual"/>
        <w:rPr>
          <w:sz w:val="22"/>
        </w:rPr>
      </w:pPr>
    </w:p>
    <w:p w:rsidR="00453021" w:rsidRDefault="00453021" w:rsidP="00CE5CF4">
      <w:pPr>
        <w:pStyle w:val="ParagrafoManual"/>
        <w:rPr>
          <w:sz w:val="22"/>
        </w:rPr>
      </w:pPr>
    </w:p>
    <w:p w:rsidR="00453021" w:rsidRDefault="00453021" w:rsidP="00CE5CF4">
      <w:pPr>
        <w:pStyle w:val="ParagrafoManual"/>
        <w:rPr>
          <w:sz w:val="22"/>
        </w:rPr>
      </w:pPr>
    </w:p>
    <w:p w:rsidR="00453021" w:rsidRDefault="00453021" w:rsidP="00CE5CF4">
      <w:pPr>
        <w:pStyle w:val="ParagrafoManual"/>
        <w:rPr>
          <w:sz w:val="22"/>
        </w:rPr>
      </w:pPr>
    </w:p>
    <w:p w:rsidR="00453021" w:rsidRDefault="00453021" w:rsidP="00CE5CF4">
      <w:pPr>
        <w:pStyle w:val="ParagrafoManual"/>
        <w:rPr>
          <w:sz w:val="22"/>
        </w:rPr>
      </w:pPr>
    </w:p>
    <w:p w:rsidR="00453021" w:rsidRDefault="00453021" w:rsidP="00CE5CF4">
      <w:pPr>
        <w:pStyle w:val="ParagrafoManual"/>
        <w:rPr>
          <w:sz w:val="22"/>
        </w:rPr>
      </w:pPr>
    </w:p>
    <w:p w:rsidR="00453021" w:rsidRDefault="00453021" w:rsidP="00CE5CF4">
      <w:pPr>
        <w:pStyle w:val="ParagrafoManual"/>
        <w:rPr>
          <w:sz w:val="22"/>
        </w:rPr>
      </w:pPr>
      <w:r>
        <w:rPr>
          <w:sz w:val="22"/>
        </w:rPr>
        <w:t>E clique em Ok</w:t>
      </w:r>
    </w:p>
    <w:p w:rsidR="00453021" w:rsidRDefault="00453021" w:rsidP="00CE5CF4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29056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159385</wp:posOffset>
                </wp:positionV>
                <wp:extent cx="5046980" cy="3037840"/>
                <wp:effectExtent l="152400" t="152400" r="363220" b="353060"/>
                <wp:wrapNone/>
                <wp:docPr id="43" name="Grupo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1" name="Imagem 41"/>
                          <pic:cNvPicPr>
                            <a:picLocks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42" name="Retângulo 42"/>
                        <wps:cNvSpPr/>
                        <wps:spPr>
                          <a:xfrm>
                            <a:off x="3286125" y="2381250"/>
                            <a:ext cx="381000" cy="2476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1900C2" id="Grupo 43" o:spid="_x0000_s1026" style="position:absolute;margin-left:55.3pt;margin-top:12.55pt;width:397.4pt;height:239.2pt;z-index:25162905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">
                <v:shape id="Imagem 41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LrDunEAAAA2wAAAA8AAABkcnMvZG93bnJldi54bWxEj8FqwzAQRO+F/oPYQi+hkVNMCU7kUIIT&#10;3EOhSfMBG2trG1srIymO8/dRodDjMDNvmPVmMr0YyfnWsoLFPAFBXFndcq3g9L17WYLwAVljb5kU&#10;3MjDJn98WGOm7ZUPNB5DLSKEfYYKmhCGTEpfNWTQz+1AHL0f6wyGKF0ttcNrhJtevibJmzTYclxo&#10;cKBtQ1V3vBgFn/uPWVt8ubTkbnaui1PoPWmlnp+m9xWIQFP4D/+1S60gXcDvl/gDZH4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LrDunEAAAA2wAAAA8AAAAAAAAAAAAAAAAA&#10;nwIAAGRycy9kb3ducmV2LnhtbFBLBQYAAAAABAAEAPcAAACQAwAAAAA=&#10;">
                  <v:imagedata r:id="rId15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42" o:spid="_x0000_s1028" style="position:absolute;left:32861;top:23812;width:3810;height:24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Pxs8MA&#10;AADbAAAADwAAAGRycy9kb3ducmV2LnhtbESPQYvCMBSE74L/ITzBm6YrIto1yiIIXjysXRaPj+a1&#10;KSYvpYla/fVmQdjjMDPfMOtt76y4URcazwo+phkI4tLrhmsFP8V+sgQRIrJG65kUPCjAdjMcrDHX&#10;/s7fdDvFWiQIhxwVmBjbXMpQGnIYpr4lTl7lO4cxya6WusN7gjsrZ1m2kA4bTgsGW9oZKi+nq1OQ&#10;Lc/GVvOj3RXHZ3G+VKvfK6+UGo/6r08Qkfr4H363D1rBfAZ/X9IPkJ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3Pxs8MAAADbAAAADwAAAAAAAAAAAAAAAACYAgAAZHJzL2Rv&#10;d25yZXYueG1sUEsFBgAAAAAEAAQA9QAAAIgDAAAAAA==&#10;" filled="f" strokecolor="black [3213]" strokeweight="3pt"/>
              </v:group>
            </w:pict>
          </mc:Fallback>
        </mc:AlternateContent>
      </w:r>
    </w:p>
    <w:p w:rsidR="00453021" w:rsidRDefault="00453021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Default="00CE5CF4" w:rsidP="00CE5CF4">
      <w:pPr>
        <w:pStyle w:val="ParagrafoManual"/>
        <w:rPr>
          <w:sz w:val="22"/>
        </w:rPr>
      </w:pPr>
    </w:p>
    <w:p w:rsidR="00CE5CF4" w:rsidRPr="00CE5CF4" w:rsidRDefault="00CE5CF4" w:rsidP="00CE5CF4">
      <w:pPr>
        <w:pStyle w:val="ParagrafoManual"/>
        <w:rPr>
          <w:sz w:val="22"/>
        </w:rPr>
      </w:pPr>
    </w:p>
    <w:p w:rsidR="00C61818" w:rsidRDefault="00C61818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1A038F" w:rsidRDefault="001A038F" w:rsidP="00C61818"/>
    <w:p w:rsidR="001A038F" w:rsidRDefault="001A038F" w:rsidP="00C61818"/>
    <w:p w:rsidR="001A038F" w:rsidRDefault="001A038F" w:rsidP="001A038F">
      <w:pPr>
        <w:pStyle w:val="ParagrafoManual"/>
        <w:rPr>
          <w:sz w:val="22"/>
        </w:rPr>
      </w:pPr>
    </w:p>
    <w:p w:rsidR="001A038F" w:rsidRDefault="001A038F" w:rsidP="001A038F">
      <w:pPr>
        <w:pStyle w:val="ParagrafoManual"/>
        <w:rPr>
          <w:sz w:val="22"/>
        </w:rPr>
      </w:pPr>
      <w:r>
        <w:rPr>
          <w:sz w:val="22"/>
        </w:rPr>
        <w:t>Expanda as abas para preenchimento do exame clicando em cima do nome¹ ou clicando na seta²</w:t>
      </w:r>
    </w:p>
    <w:p w:rsidR="001A038F" w:rsidRDefault="001A038F" w:rsidP="001A038F">
      <w:pPr>
        <w:pStyle w:val="ParagrafoManual"/>
        <w:rPr>
          <w:sz w:val="22"/>
        </w:rPr>
      </w:pPr>
    </w:p>
    <w:p w:rsidR="001A038F" w:rsidRDefault="00AA3A85" w:rsidP="001A038F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30080" behindDoc="0" locked="0" layoutInCell="1" allowOverlap="1">
                <wp:simplePos x="0" y="0"/>
                <wp:positionH relativeFrom="column">
                  <wp:posOffset>997585</wp:posOffset>
                </wp:positionH>
                <wp:positionV relativeFrom="paragraph">
                  <wp:posOffset>78740</wp:posOffset>
                </wp:positionV>
                <wp:extent cx="5046980" cy="3037840"/>
                <wp:effectExtent l="152400" t="152400" r="363220" b="353060"/>
                <wp:wrapNone/>
                <wp:docPr id="223" name="Grupo 2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52" name="Imagem 52"/>
                          <pic:cNvPicPr>
                            <a:picLocks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3" name="Retângulo 53"/>
                        <wps:cNvSpPr/>
                        <wps:spPr>
                          <a:xfrm>
                            <a:off x="2047875" y="1428750"/>
                            <a:ext cx="600075" cy="7969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790700" y="1428750"/>
                            <a:ext cx="219075" cy="260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A038F" w:rsidRPr="001A038F" w:rsidRDefault="001A038F">
                              <w:pPr>
                                <w:rPr>
                                  <w:b/>
                                </w:rPr>
                              </w:pPr>
                              <w:r w:rsidRPr="001A038F">
                                <w:rPr>
                                  <w:b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57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4619625" y="1171575"/>
                            <a:ext cx="276225" cy="260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A038F" w:rsidRPr="001A038F" w:rsidRDefault="001A038F" w:rsidP="001A038F">
                              <w:pPr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56" name="Retângulo 56"/>
                        <wps:cNvSpPr/>
                        <wps:spPr>
                          <a:xfrm>
                            <a:off x="4657725" y="1466850"/>
                            <a:ext cx="238125" cy="6953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223" o:spid="_x0000_s1027" style="position:absolute;left:0;text-align:left;margin-left:78.55pt;margin-top:6.2pt;width:397.4pt;height:239.2pt;z-index:25163008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">
                <v:shape id="Imagem 52" o:spid="_x0000_s1028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xeAmTDAAAA2wAAAA8AAABkcnMvZG93bnJldi54bWxEj0+LwjAUxO/CfofwFrzImq6guN2msgiC&#10;4EHUHjw+mtc/bPNSmtjWb28EweMwM79hks1oGtFT52rLCr7nEQji3OqaSwXZZfe1BuE8ssbGMim4&#10;k4NN+jFJMNZ24BP1Z1+KAGEXo4LK+zaW0uUVGXRz2xIHr7CdQR9kV0rd4RDgppGLKFpJgzWHhQpb&#10;2laU/59vRsGPzZazI/YHN+Mht9vxWhbFVanp5/j3C8LT6N/hV3uvFSwX8PwSfoBM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F4CZMMAAADbAAAADwAAAAAAAAAAAAAAAACf&#10;AgAAZHJzL2Rvd25yZXYueG1sUEsFBgAAAAAEAAQA9wAAAI8DAAAAAA==&#10;">
                  <v:imagedata r:id="rId17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53" o:spid="_x0000_s1029" style="position:absolute;left:20478;top:14287;width:6001;height:79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bC9cQA&#10;AADbAAAADwAAAGRycy9kb3ducmV2LnhtbESPQWsCMRSE7wX/Q3gFbzVbtUW3RhFB8OJBtxSPj83b&#10;zWLysmyirv31jSD0OMzMN8xi1TsrrtSFxrOC91EGgrj0uuFawXexfZuBCBFZo/VMCu4UYLUcvCww&#10;1/7GB7oeYy0ShEOOCkyMbS5lKA05DCPfEiev8p3DmGRXS93hLcGdleMs+5QOG04LBlvaGCrPx4tT&#10;kM1OxlbTvd0U+9/idK7mPxeeKzV87ddfICL18T/8bO+0go8JPL6kHy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mwvXEAAAA2wAAAA8AAAAAAAAAAAAAAAAAmAIAAGRycy9k&#10;b3ducmV2LnhtbFBLBQYAAAAABAAEAPUAAACJAwAAAAA=&#10;" filled="f" strokecolor="black [3213]" strokeweight="3pt"/>
                <v:shape id="_x0000_s1030" type="#_x0000_t202" style="position:absolute;left:17907;top:14287;width:2190;height:26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/84mMMA&#10;AADcAAAADwAAAGRycy9kb3ducmV2LnhtbESPS4vCMBSF98L8h3AH3GlaQR2qUWRAEHExPhazvDTX&#10;pra56TRR67+fCILLw3l8nPmys7W4UetLxwrSYQKCOHe65ELB6bgefIHwAVlj7ZgUPMjDcvHRm2Om&#10;3Z33dDuEQsQR9hkqMCE0mZQ+N2TRD11DHL2zay2GKNtC6hbvcdzWcpQkE2mx5Egw2NC3obw6XG2E&#10;7Hx+3bu/S7qr5K+pJjj+MVul+p/dagYiUBfe4Vd7oxWM0ik8z8Qj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/84mMMAAADcAAAADwAAAAAAAAAAAAAAAACYAgAAZHJzL2Rv&#10;d25yZXYueG1sUEsFBgAAAAAEAAQA9QAAAIgDAAAAAA==&#10;" stroked="f">
                  <v:textbox style="mso-fit-shape-to-text:t">
                    <w:txbxContent>
                      <w:p w:rsidR="001A038F" w:rsidRPr="001A038F" w:rsidRDefault="001A038F">
                        <w:pPr>
                          <w:rPr>
                            <w:b/>
                          </w:rPr>
                        </w:pPr>
                        <w:r w:rsidRPr="001A038F">
                          <w:rPr>
                            <w:b/>
                          </w:rPr>
                          <w:t>1</w:t>
                        </w:r>
                      </w:p>
                    </w:txbxContent>
                  </v:textbox>
                </v:shape>
                <v:shape id="_x0000_s1031" type="#_x0000_t202" style="position:absolute;left:46196;top:11715;width:2762;height:26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vGYsIA&#10;AADbAAAADwAAAGRycy9kb3ducmV2LnhtbESPS4vCMBSF94L/IVxhdjZV0JGOUQZBEHHha+Hy0txp&#10;Om1uahO18++NIMzycB4fZ77sbC3u1PrSsYJRkoIgzp0uuVBwPq2HMxA+IGusHZOCP/KwXPR7c8y0&#10;e/CB7sdQiDjCPkMFJoQmk9Lnhiz6xDXE0ftxrcUQZVtI3eIjjttajtN0Ki2WHAkGG1oZyqvjzUbI&#10;zue3g7v+jnaVvJhqipO92Sr1Mei+v0AE6sJ/+N3eaAWTT3h9iT9AL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m8ZiwgAAANsAAAAPAAAAAAAAAAAAAAAAAJgCAABkcnMvZG93&#10;bnJldi54bWxQSwUGAAAAAAQABAD1AAAAhwMAAAAA&#10;" stroked="f">
                  <v:textbox style="mso-fit-shape-to-text:t">
                    <w:txbxContent>
                      <w:p w:rsidR="001A038F" w:rsidRPr="001A038F" w:rsidRDefault="001A038F" w:rsidP="001A038F">
                        <w:pPr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2</w:t>
                        </w:r>
                      </w:p>
                    </w:txbxContent>
                  </v:textbox>
                </v:shape>
                <v:rect id="Retângulo 56" o:spid="_x0000_s1032" style="position:absolute;left:46577;top:14668;width:2381;height:69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FhbcMA&#10;AADbAAAADwAAAGRycy9kb3ducmV2LnhtbESPQWsCMRSE74X+h/AK3mpWUdHVKCIIXjzULcXjY/N2&#10;s5i8LJuo2/76RhA8DjPzDbPa9M6KG3Wh8axgNMxAEJdeN1wr+C72n3MQISJrtJ5JwS8F2Kzf31aY&#10;a3/nL7qdYi0ShEOOCkyMbS5lKA05DEPfEiev8p3DmGRXS93hPcGdleMsm0mHDacFgy3tDJWX09Up&#10;yOZnY6vJ0e6K419xvlSLnysvlBp89NsliEh9fIWf7YNWMJ3B40v6AXL9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ZFhbcMAAADbAAAADwAAAAAAAAAAAAAAAACYAgAAZHJzL2Rv&#10;d25yZXYueG1sUEsFBgAAAAAEAAQA9QAAAIgDAAAAAA==&#10;" filled="f" strokecolor="black [3213]" strokeweight="3pt"/>
              </v:group>
            </w:pict>
          </mc:Fallback>
        </mc:AlternateContent>
      </w:r>
    </w:p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9D547D">
      <w:pPr>
        <w:pStyle w:val="ParagrafoManual"/>
        <w:rPr>
          <w:sz w:val="22"/>
        </w:rPr>
      </w:pPr>
    </w:p>
    <w:p w:rsidR="009D547D" w:rsidRDefault="009D547D" w:rsidP="009D547D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w:t>Preencha os campos de acordo com o necessário.</w:t>
      </w:r>
    </w:p>
    <w:p w:rsidR="009D547D" w:rsidRDefault="009D547D" w:rsidP="00C61818"/>
    <w:p w:rsidR="009D547D" w:rsidRDefault="009D547D" w:rsidP="00C61818">
      <w:r>
        <w:rPr>
          <w:noProof/>
          <w:lang w:eastAsia="pt-BR"/>
        </w:rPr>
        <w:drawing>
          <wp:anchor distT="0" distB="0" distL="114300" distR="114300" simplePos="0" relativeHeight="251631104" behindDoc="0" locked="0" layoutInCell="1" allowOverlap="1" wp14:anchorId="09C366F7" wp14:editId="2851CF53">
            <wp:simplePos x="0" y="0"/>
            <wp:positionH relativeFrom="margin">
              <wp:align>center</wp:align>
            </wp:positionH>
            <wp:positionV relativeFrom="paragraph">
              <wp:posOffset>13335</wp:posOffset>
            </wp:positionV>
            <wp:extent cx="5047200" cy="3038400"/>
            <wp:effectExtent l="0" t="0" r="1270" b="0"/>
            <wp:wrapThrough wrapText="bothSides">
              <wp:wrapPolygon edited="0">
                <wp:start x="0" y="0"/>
                <wp:lineTo x="0" y="21401"/>
                <wp:lineTo x="21524" y="21401"/>
                <wp:lineTo x="21524" y="0"/>
                <wp:lineTo x="0" y="0"/>
              </wp:wrapPolygon>
            </wp:wrapThrough>
            <wp:docPr id="193" name="Imagem 19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A038F" w:rsidRDefault="001A038F" w:rsidP="00C61818"/>
    <w:p w:rsidR="001A038F" w:rsidRDefault="001A038F" w:rsidP="00C61818"/>
    <w:p w:rsidR="001A038F" w:rsidRDefault="001A038F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9D547D">
      <w:pPr>
        <w:pStyle w:val="ParagrafoManual"/>
        <w:rPr>
          <w:noProof/>
          <w:sz w:val="22"/>
          <w:lang w:eastAsia="pt-BR"/>
        </w:rPr>
      </w:pPr>
    </w:p>
    <w:p w:rsidR="009D547D" w:rsidRDefault="009D547D" w:rsidP="009D547D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w:lastRenderedPageBreak/>
        <w:t>Também pode estar inserindo uma Observação.</w:t>
      </w:r>
    </w:p>
    <w:p w:rsidR="009D547D" w:rsidRDefault="009D547D" w:rsidP="009D547D"/>
    <w:p w:rsidR="009D547D" w:rsidRDefault="009D547D" w:rsidP="00C61818">
      <w:r>
        <w:rPr>
          <w:noProof/>
          <w:lang w:eastAsia="pt-BR"/>
        </w:rPr>
        <w:drawing>
          <wp:anchor distT="0" distB="0" distL="114300" distR="114300" simplePos="0" relativeHeight="251632128" behindDoc="0" locked="0" layoutInCell="1" allowOverlap="1" wp14:anchorId="37090704" wp14:editId="705F027C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4" name="Imagem 19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9D547D" w:rsidRDefault="009D547D" w:rsidP="00C61818"/>
    <w:p w:rsidR="009D547D" w:rsidRDefault="009D547D" w:rsidP="00C61818"/>
    <w:p w:rsidR="009D547D" w:rsidRDefault="009D547D" w:rsidP="00C61818"/>
    <w:p w:rsidR="001A038F" w:rsidRPr="00C61818" w:rsidRDefault="001A038F" w:rsidP="00C61818"/>
    <w:p w:rsidR="003A4B48" w:rsidRDefault="003A4B48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520D08" w:rsidRDefault="00520D08" w:rsidP="00520D08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t>Suba a barra de rolagem até acima e clique em Salvar.</w:t>
      </w:r>
    </w:p>
    <w:p w:rsidR="00520D08" w:rsidRDefault="00520D08" w:rsidP="00520D08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33152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160655</wp:posOffset>
                </wp:positionV>
                <wp:extent cx="5046980" cy="3037840"/>
                <wp:effectExtent l="152400" t="152400" r="363220" b="353060"/>
                <wp:wrapNone/>
                <wp:docPr id="201" name="Grupo 2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96" name="Imagem 196"/>
                          <pic:cNvPicPr>
                            <a:picLocks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97" name="Retângulo 197"/>
                        <wps:cNvSpPr/>
                        <wps:spPr>
                          <a:xfrm>
                            <a:off x="4371975" y="828675"/>
                            <a:ext cx="381000" cy="2190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645365B" id="Grupo 201" o:spid="_x0000_s1026" style="position:absolute;margin-left:55.3pt;margin-top:12.65pt;width:397.4pt;height:239.2pt;z-index:25163315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">
                <v:shape id="Imagem 196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bgZ0zBAAAA3AAAAA8AAABkcnMvZG93bnJldi54bWxET0uLwjAQvi/4H8IseJFtqqBot1FEEAQP&#10;stqDx6GZPthmUprY1n9vhIW9zcf3nHQ3mkb01LnasoJ5FIMgzq2uuVSQ3Y5faxDOI2tsLJOCJznY&#10;bScfKSbaDvxD/dWXIoSwS1BB5X2bSOnyigy6yLbEgStsZ9AH2JVSdziEcNPIRRyvpMGaQ0OFLR0q&#10;yn+vD6NgY7Pl7IL92c14yO1hvJdFcVdq+jnuv0F4Gv2/+M990mH+ZgXvZ8IFcvsC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bgZ0zBAAAA3AAAAA8AAAAAAAAAAAAAAAAAnwIA&#10;AGRycy9kb3ducmV2LnhtbFBLBQYAAAAABAAEAPcAAACNAwAAAAA=&#10;">
                  <v:imagedata r:id="rId17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97" o:spid="_x0000_s1028" style="position:absolute;left:43719;top:8286;width:3810;height:219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3AVcIA&#10;AADcAAAADwAAAGRycy9kb3ducmV2LnhtbERPTWsCMRC9F/ofwgjeatYi6m6NUoSCFw+6UjwOm9nN&#10;YjJZNlHX/vqmUPA2j/c5q83grLhRH1rPCqaTDARx5XXLjYJT+fW2BBEiskbrmRQ8KMBm/fqywkL7&#10;Ox/odoyNSCEcClRgYuwKKUNlyGGY+I44cbXvHcYE+0bqHu8p3Fn5nmVz6bDl1GCwo62h6nK8OgXZ&#10;8mxsPdvbbbn/Kc+XOv++cq7UeDR8foCINMSn+N+902l+voC/Z9IFcv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PcBVwgAAANwAAAAPAAAAAAAAAAAAAAAAAJgCAABkcnMvZG93&#10;bnJldi54bWxQSwUGAAAAAAQABAD1AAAAhwMAAAAA&#10;" filled="f" strokecolor="black [3213]" strokeweight="3pt"/>
              </v:group>
            </w:pict>
          </mc:Fallback>
        </mc:AlternateContent>
      </w:r>
    </w:p>
    <w:p w:rsidR="00520D08" w:rsidRDefault="00520D08" w:rsidP="00520D08">
      <w:pPr>
        <w:pStyle w:val="ParagrafoManual"/>
        <w:rPr>
          <w:sz w:val="22"/>
        </w:rPr>
      </w:pPr>
    </w:p>
    <w:p w:rsidR="009D547D" w:rsidRDefault="009D547D" w:rsidP="003A4B48"/>
    <w:p w:rsidR="009D547D" w:rsidRDefault="009D547D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4F62BD" w:rsidRDefault="004F62BD" w:rsidP="003A4B48">
      <w:pPr>
        <w:pStyle w:val="Ttulo"/>
      </w:pPr>
    </w:p>
    <w:p w:rsidR="004F62BD" w:rsidRDefault="004F62BD" w:rsidP="003A4B48">
      <w:pPr>
        <w:pStyle w:val="Ttulo"/>
      </w:pPr>
    </w:p>
    <w:p w:rsidR="003A4B48" w:rsidRDefault="003A4B48" w:rsidP="003A4B48">
      <w:pPr>
        <w:pStyle w:val="Ttulo"/>
      </w:pPr>
      <w:bookmarkStart w:id="3" w:name="_Toc485033794"/>
      <w:r>
        <w:lastRenderedPageBreak/>
        <w:t>Exame Auto Refração</w:t>
      </w:r>
      <w:bookmarkEnd w:id="3"/>
    </w:p>
    <w:p w:rsidR="00291C92" w:rsidRDefault="00291C92" w:rsidP="00291C92">
      <w:r>
        <w:t>.</w:t>
      </w:r>
    </w:p>
    <w:p w:rsidR="00291C92" w:rsidRDefault="00291C92" w:rsidP="00291C92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t>Clique em Auto Refração</w:t>
      </w:r>
    </w:p>
    <w:p w:rsidR="00291C92" w:rsidRDefault="00291C92" w:rsidP="00291C92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34176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158115</wp:posOffset>
                </wp:positionV>
                <wp:extent cx="5046980" cy="3037840"/>
                <wp:effectExtent l="152400" t="152400" r="363220" b="353060"/>
                <wp:wrapNone/>
                <wp:docPr id="204" name="Grupo 2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02" name="Imagem 202"/>
                          <pic:cNvPicPr>
                            <a:picLocks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03" name="Retângulo 203"/>
                        <wps:cNvSpPr/>
                        <wps:spPr>
                          <a:xfrm>
                            <a:off x="1428750" y="685800"/>
                            <a:ext cx="2171700" cy="1524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7C19EFE" id="Grupo 204" o:spid="_x0000_s1026" style="position:absolute;margin-left:55.3pt;margin-top:12.45pt;width:397.4pt;height:239.2pt;z-index:25163417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">
                <v:shape id="Imagem 202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Gy/LTDAAAA3AAAAA8AAABkcnMvZG93bnJldi54bWxEj0+LwjAUxO8LfofwBC+i6fawLNUoKoiy&#10;t/UPenw2z7bYvJQka+u33wiCx2FmfsNM552pxZ2crywr+BwnIIhzqysuFBz269E3CB+QNdaWScGD&#10;PMxnvY8pZtq2/Ev3XShEhLDPUEEZQpNJ6fOSDPqxbYijd7XOYIjSFVI7bCPc1DJNki9psOK4UGJD&#10;q5Ly2+7PKHCP9qe4LPVxM+Rh1S3Rrjans1KDfreYgAjUhXf41d5qBWmSwvNMPAJy9g8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bL8tMMAAADcAAAADwAAAAAAAAAAAAAAAACf&#10;AgAAZHJzL2Rvd25yZXYueG1sUEsFBgAAAAAEAAQA9wAAAI8DAAAAAA==&#10;">
                  <v:imagedata r:id="rId21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03" o:spid="_x0000_s1028" style="position:absolute;left:14287;top:6858;width:21717;height:15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kyrcQA&#10;AADcAAAADwAAAGRycy9kb3ducmV2LnhtbESPQWsCMRSE7wX/Q3iCt5popehqlCIUevGgW4rHx+bt&#10;ZjF5WTZR1/76plDocZiZb5jNbvBO3KiPbWANs6kCQVwF03Kj4bN8f16CiAnZoAtMGh4UYbcdPW2w&#10;MOHOR7qdUiMyhGOBGmxKXSFlrCx5jNPQEWevDr3HlGXfSNPjPcO9k3OlXqXHlvOCxY72lqrL6eo1&#10;qOXZunpxcPvy8F2eL/Xq68orrSfj4W0NItGQ/sN/7Q+jYa5e4PdMPgJ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pMq3EAAAA3A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291C92" w:rsidRDefault="00291C92" w:rsidP="00291C92">
      <w:pPr>
        <w:pStyle w:val="ParagrafoManual"/>
        <w:rPr>
          <w:noProof/>
          <w:sz w:val="22"/>
          <w:lang w:eastAsia="pt-BR"/>
        </w:rPr>
      </w:pPr>
    </w:p>
    <w:p w:rsidR="00291C92" w:rsidRDefault="00291C92" w:rsidP="00291C92">
      <w:pPr>
        <w:pStyle w:val="ParagrafoManual"/>
        <w:rPr>
          <w:noProof/>
          <w:sz w:val="22"/>
          <w:lang w:eastAsia="pt-BR"/>
        </w:rPr>
      </w:pPr>
    </w:p>
    <w:p w:rsidR="00291C92" w:rsidRDefault="00291C92" w:rsidP="00291C92">
      <w:pPr>
        <w:pStyle w:val="ParagrafoManual"/>
        <w:rPr>
          <w:noProof/>
          <w:sz w:val="22"/>
          <w:lang w:eastAsia="pt-BR"/>
        </w:rPr>
      </w:pPr>
    </w:p>
    <w:p w:rsidR="00291C92" w:rsidRDefault="00291C92" w:rsidP="00291C92">
      <w:pPr>
        <w:pStyle w:val="ParagrafoManual"/>
        <w:rPr>
          <w:noProof/>
          <w:sz w:val="22"/>
          <w:lang w:eastAsia="pt-BR"/>
        </w:rPr>
      </w:pPr>
    </w:p>
    <w:p w:rsidR="00291C92" w:rsidRDefault="00291C92" w:rsidP="00291C92">
      <w:pPr>
        <w:pStyle w:val="ParagrafoManual"/>
        <w:rPr>
          <w:noProof/>
          <w:sz w:val="22"/>
          <w:lang w:eastAsia="pt-BR"/>
        </w:rPr>
      </w:pPr>
    </w:p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Pr="00291C92" w:rsidRDefault="00291C92" w:rsidP="00291C92"/>
    <w:p w:rsidR="00291C92" w:rsidRDefault="00291C92" w:rsidP="00291C92">
      <w:pPr>
        <w:pStyle w:val="ParagrafoManual"/>
        <w:rPr>
          <w:sz w:val="22"/>
        </w:rPr>
      </w:pPr>
      <w:r>
        <w:rPr>
          <w:sz w:val="22"/>
        </w:rPr>
        <w:t>E clique em Ok</w:t>
      </w:r>
    </w:p>
    <w:p w:rsidR="00291C92" w:rsidRDefault="00AA3A85" w:rsidP="00291C92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35200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164465</wp:posOffset>
                </wp:positionV>
                <wp:extent cx="5046980" cy="3037840"/>
                <wp:effectExtent l="152400" t="152400" r="363220" b="353060"/>
                <wp:wrapNone/>
                <wp:docPr id="208" name="Grupo 2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06" name="Imagem 206"/>
                          <pic:cNvPicPr>
                            <a:picLocks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07" name="Retângulo 207"/>
                        <wps:cNvSpPr/>
                        <wps:spPr>
                          <a:xfrm>
                            <a:off x="3314700" y="2428875"/>
                            <a:ext cx="295275" cy="2095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A11EADC" id="Grupo 208" o:spid="_x0000_s1026" style="position:absolute;margin-left:55.3pt;margin-top:12.95pt;width:397.4pt;height:239.2pt;z-index:25163520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">
                <v:shape id="Imagem 206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6J+rfDAAAA3AAAAA8AAABkcnMvZG93bnJldi54bWxEj0GLwjAUhO8L/ofwBC+ypnqQpdsoKoiL&#10;N11Fj8/m2Rabl5Jkbf33RhD2OMzMN0w270wt7uR8ZVnBeJSAIM6trrhQcPhdf36B8AFZY22ZFDzI&#10;w3zW+8gw1bblHd33oRARwj5FBWUITSqlz0sy6Ee2IY7e1TqDIUpXSO2wjXBTy0mSTKXBiuNCiQ2t&#10;Sspv+z+jwD3abXFZ6uNmyMOqW6JdbU5npQb9bvENIlAX/sPv9o9WMEmm8DoTj4CcPQ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on6t8MAAADcAAAADwAAAAAAAAAAAAAAAACf&#10;AgAAZHJzL2Rvd25yZXYueG1sUEsFBgAAAAAEAAQA9wAAAI8DAAAAAA==&#10;">
                  <v:imagedata r:id="rId21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07" o:spid="_x0000_s1028" style="position:absolute;left:33147;top:24288;width:2952;height:20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I0rsQA&#10;AADcAAAADwAAAGRycy9kb3ducmV2LnhtbESPQWsCMRSE7wX/Q3iCt5ooxepqlCIUevGgW4rHx+bt&#10;ZjF5WTZR1/76plDocZiZb5jNbvBO3KiPbWANs6kCQVwF03Kj4bN8f16CiAnZoAtMGh4UYbcdPW2w&#10;MOHOR7qdUiMyhGOBGmxKXSFlrCx5jNPQEWevDr3HlGXfSNPjPcO9k3OlFtJjy3nBYkd7S9XldPUa&#10;1PJsXf1ycPvy8F2eL/Xq68orrSfj4W0NItGQ/sN/7Q+jYa5e4fdMPgJ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8SNK7EAAAA3A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291C92" w:rsidRDefault="00291C92" w:rsidP="00291C92">
      <w:pPr>
        <w:pStyle w:val="ParagrafoManual"/>
        <w:rPr>
          <w:sz w:val="22"/>
        </w:rPr>
      </w:pPr>
    </w:p>
    <w:p w:rsidR="00AA3A85" w:rsidRDefault="00AA3A85" w:rsidP="00AA3A85">
      <w:pPr>
        <w:pStyle w:val="ParagrafoManual"/>
        <w:rPr>
          <w:sz w:val="22"/>
        </w:rPr>
      </w:pPr>
      <w:r>
        <w:rPr>
          <w:sz w:val="22"/>
        </w:rPr>
        <w:lastRenderedPageBreak/>
        <w:t>Expanda as abas para preenchimento do exame clicando em cima do nome¹ ou clicando na seta²</w:t>
      </w:r>
    </w:p>
    <w:p w:rsidR="00AA3A85" w:rsidRDefault="00AA3A85" w:rsidP="00AA3A85">
      <w:pPr>
        <w:pStyle w:val="ParagrafoManual"/>
        <w:rPr>
          <w:sz w:val="22"/>
        </w:rPr>
      </w:pPr>
    </w:p>
    <w:p w:rsidR="00291C92" w:rsidRDefault="0032285E" w:rsidP="00291C92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w:drawing>
          <wp:anchor distT="0" distB="0" distL="114300" distR="114300" simplePos="0" relativeHeight="251637248" behindDoc="0" locked="0" layoutInCell="1" allowOverlap="1">
            <wp:simplePos x="0" y="0"/>
            <wp:positionH relativeFrom="column">
              <wp:posOffset>814381</wp:posOffset>
            </wp:positionH>
            <wp:positionV relativeFrom="paragraph">
              <wp:posOffset>13024</wp:posOffset>
            </wp:positionV>
            <wp:extent cx="5046980" cy="3037840"/>
            <wp:effectExtent l="152400" t="152400" r="363220" b="353060"/>
            <wp:wrapNone/>
            <wp:docPr id="216" name="Imagem 2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Imagem 216"/>
                    <pic:cNvPicPr>
                      <a:picLocks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4E082C" w:rsidP="00291C92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2D0E5B53" wp14:editId="1AD2577F">
                <wp:simplePos x="0" y="0"/>
                <wp:positionH relativeFrom="column">
                  <wp:posOffset>5426710</wp:posOffset>
                </wp:positionH>
                <wp:positionV relativeFrom="paragraph">
                  <wp:posOffset>139700</wp:posOffset>
                </wp:positionV>
                <wp:extent cx="276225" cy="260350"/>
                <wp:effectExtent l="0" t="0" r="9525" b="6350"/>
                <wp:wrapNone/>
                <wp:docPr id="22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A3A85" w:rsidRPr="001A038F" w:rsidRDefault="00AA3A85" w:rsidP="00AA3A8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0E5B53" id="Caixa de Texto 2" o:spid="_x0000_s1033" type="#_x0000_t202" style="position:absolute;left:0;text-align:left;margin-left:427.3pt;margin-top:11pt;width:21.75pt;height:20.5pt;z-index:251640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" stroked="f">
                <v:textbox style="mso-fit-shape-to-text:t">
                  <w:txbxContent>
                    <w:p w:rsidR="00AA3A85" w:rsidRPr="001A038F" w:rsidRDefault="00AA3A85" w:rsidP="00AA3A85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4E082C" w:rsidP="00291C92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12735C89" wp14:editId="6EB1AC7D">
                <wp:simplePos x="0" y="0"/>
                <wp:positionH relativeFrom="column">
                  <wp:posOffset>5464810</wp:posOffset>
                </wp:positionH>
                <wp:positionV relativeFrom="paragraph">
                  <wp:posOffset>113665</wp:posOffset>
                </wp:positionV>
                <wp:extent cx="228600" cy="1057275"/>
                <wp:effectExtent l="19050" t="19050" r="19050" b="28575"/>
                <wp:wrapNone/>
                <wp:docPr id="220" name="Retângulo 2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05727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5A08826" id="Retângulo 220" o:spid="_x0000_s1026" style="position:absolute;margin-left:430.3pt;margin-top:8.95pt;width:18pt;height:83.25pt;z-index:251641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" filled="f" strokecolor="black [3213]" strokeweight="3pt"/>
            </w:pict>
          </mc:Fallback>
        </mc:AlternateContent>
      </w:r>
    </w:p>
    <w:p w:rsidR="00AA3A85" w:rsidRDefault="0032285E" w:rsidP="00291C92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>
                <wp:simplePos x="0" y="0"/>
                <wp:positionH relativeFrom="column">
                  <wp:posOffset>2852731</wp:posOffset>
                </wp:positionH>
                <wp:positionV relativeFrom="paragraph">
                  <wp:posOffset>12389</wp:posOffset>
                </wp:positionV>
                <wp:extent cx="1219200" cy="1047750"/>
                <wp:effectExtent l="19050" t="19050" r="19050" b="19050"/>
                <wp:wrapNone/>
                <wp:docPr id="218" name="Retângulo 2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9200" cy="104775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722D55" id="Retângulo 218" o:spid="_x0000_s1026" style="position:absolute;margin-left:224.6pt;margin-top:1pt;width:96pt;height:82.5pt;z-index:251638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" filled="f" strokecolor="black [3213]" strokeweight="3pt"/>
            </w:pict>
          </mc:Fallback>
        </mc:AlternateContent>
      </w:r>
      <w:r>
        <w:rPr>
          <w:noProof/>
          <w:sz w:val="22"/>
          <w:lang w:eastAsia="pt-BR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>
                <wp:simplePos x="0" y="0"/>
                <wp:positionH relativeFrom="column">
                  <wp:posOffset>2595556</wp:posOffset>
                </wp:positionH>
                <wp:positionV relativeFrom="paragraph">
                  <wp:posOffset>31439</wp:posOffset>
                </wp:positionV>
                <wp:extent cx="219075" cy="260350"/>
                <wp:effectExtent l="0" t="0" r="9525" b="6350"/>
                <wp:wrapNone/>
                <wp:docPr id="219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75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A3A85" w:rsidRPr="001A038F" w:rsidRDefault="00AA3A85" w:rsidP="00AA3A85">
                            <w:pPr>
                              <w:rPr>
                                <w:b/>
                              </w:rPr>
                            </w:pPr>
                            <w:r w:rsidRPr="001A038F">
                              <w:rPr>
                                <w:b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4" type="#_x0000_t202" style="position:absolute;left:0;text-align:left;margin-left:204.35pt;margin-top:2.5pt;width:17.25pt;height:20.5pt;z-index:251639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" stroked="f">
                <v:textbox style="mso-fit-shape-to-text:t">
                  <w:txbxContent>
                    <w:p w:rsidR="00AA3A85" w:rsidRPr="001A038F" w:rsidRDefault="00AA3A85" w:rsidP="00AA3A85">
                      <w:pPr>
                        <w:rPr>
                          <w:b/>
                        </w:rPr>
                      </w:pPr>
                      <w:r w:rsidRPr="001A038F">
                        <w:rPr>
                          <w:b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AA3A85" w:rsidP="00291C92">
      <w:pPr>
        <w:pStyle w:val="ParagrafoManual"/>
        <w:rPr>
          <w:sz w:val="22"/>
        </w:rPr>
      </w:pPr>
    </w:p>
    <w:p w:rsidR="00DE3953" w:rsidRDefault="00DE3953" w:rsidP="00DE3953">
      <w:pPr>
        <w:pStyle w:val="ParagrafoManual"/>
        <w:rPr>
          <w:sz w:val="22"/>
        </w:rPr>
      </w:pPr>
    </w:p>
    <w:p w:rsidR="00DE3953" w:rsidRDefault="00DE3953" w:rsidP="00DE3953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w:t>Preencha os campos de acordo com o necessário.</w:t>
      </w:r>
    </w:p>
    <w:p w:rsidR="00AA3A85" w:rsidRDefault="00AA3A85" w:rsidP="00291C92">
      <w:pPr>
        <w:pStyle w:val="ParagrafoManual"/>
        <w:rPr>
          <w:sz w:val="22"/>
        </w:rPr>
      </w:pPr>
    </w:p>
    <w:p w:rsidR="00AA3A85" w:rsidRDefault="00DE3953" w:rsidP="00291C92">
      <w:pPr>
        <w:pStyle w:val="ParagrafoManual"/>
        <w:rPr>
          <w:sz w:val="22"/>
        </w:rPr>
      </w:pPr>
      <w:r>
        <w:rPr>
          <w:noProof/>
          <w:lang w:eastAsia="pt-BR"/>
        </w:rPr>
        <w:drawing>
          <wp:anchor distT="0" distB="0" distL="114300" distR="114300" simplePos="0" relativeHeight="251642368" behindDoc="0" locked="0" layoutInCell="1" allowOverlap="1" wp14:anchorId="616DFD57" wp14:editId="539CD450">
            <wp:simplePos x="0" y="0"/>
            <wp:positionH relativeFrom="margin">
              <wp:align>center</wp:align>
            </wp:positionH>
            <wp:positionV relativeFrom="paragraph">
              <wp:posOffset>12065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4" name="Imagem 2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A4B48" w:rsidRDefault="003A4B48" w:rsidP="003A4B48"/>
    <w:p w:rsidR="00DE3953" w:rsidRDefault="00DE3953" w:rsidP="003A4B48">
      <w:pPr>
        <w:pStyle w:val="Ttulo"/>
      </w:pPr>
    </w:p>
    <w:p w:rsidR="006D1279" w:rsidRDefault="006D1279" w:rsidP="006D1279">
      <w:pPr>
        <w:pStyle w:val="ParagrafoManual"/>
        <w:rPr>
          <w:noProof/>
          <w:sz w:val="22"/>
          <w:lang w:eastAsia="pt-BR"/>
        </w:rPr>
      </w:pPr>
    </w:p>
    <w:p w:rsidR="006D1279" w:rsidRDefault="006D1279" w:rsidP="006D1279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w:lastRenderedPageBreak/>
        <w:t>Também pode estar inserindo uma Observação.</w:t>
      </w:r>
    </w:p>
    <w:p w:rsidR="00DE3953" w:rsidRDefault="006D1279" w:rsidP="003A4B48">
      <w:pPr>
        <w:pStyle w:val="Ttulo"/>
      </w:pPr>
      <w:bookmarkStart w:id="4" w:name="_Toc485033795"/>
      <w:r>
        <w:rPr>
          <w:noProof/>
          <w:lang w:eastAsia="pt-BR"/>
        </w:rPr>
        <w:drawing>
          <wp:anchor distT="0" distB="0" distL="114300" distR="114300" simplePos="0" relativeHeight="251643392" behindDoc="0" locked="0" layoutInCell="1" allowOverlap="1" wp14:anchorId="292D42FE" wp14:editId="486FC77D">
            <wp:simplePos x="0" y="0"/>
            <wp:positionH relativeFrom="margin">
              <wp:align>center</wp:align>
            </wp:positionH>
            <wp:positionV relativeFrom="page">
              <wp:posOffset>1914525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5" name="Imagem 2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4"/>
    </w:p>
    <w:p w:rsidR="00DE3953" w:rsidRDefault="00DE3953" w:rsidP="003A4B48">
      <w:pPr>
        <w:pStyle w:val="Ttulo"/>
      </w:pPr>
    </w:p>
    <w:p w:rsidR="00DE3953" w:rsidRDefault="00DE3953" w:rsidP="003A4B48">
      <w:pPr>
        <w:pStyle w:val="Ttulo"/>
      </w:pPr>
    </w:p>
    <w:p w:rsidR="00DE3953" w:rsidRDefault="00DE3953" w:rsidP="003A4B48">
      <w:pPr>
        <w:pStyle w:val="Ttulo"/>
      </w:pPr>
    </w:p>
    <w:p w:rsidR="00DE3953" w:rsidRDefault="00DE3953" w:rsidP="003A4B48">
      <w:pPr>
        <w:pStyle w:val="Ttulo"/>
      </w:pPr>
    </w:p>
    <w:p w:rsidR="00DE3953" w:rsidRDefault="00DE3953" w:rsidP="003A4B48">
      <w:pPr>
        <w:pStyle w:val="Ttulo"/>
      </w:pPr>
    </w:p>
    <w:p w:rsidR="00DE3953" w:rsidRDefault="00DE3953" w:rsidP="00DE3953"/>
    <w:p w:rsidR="00DE3953" w:rsidRDefault="00DE3953" w:rsidP="00DE3953"/>
    <w:p w:rsidR="00DE3953" w:rsidRDefault="00DE3953" w:rsidP="00DE3953"/>
    <w:p w:rsidR="00DE3953" w:rsidRDefault="00DE3953" w:rsidP="00DE3953"/>
    <w:p w:rsidR="00DE3953" w:rsidRDefault="00DE3953" w:rsidP="00DE3953"/>
    <w:p w:rsidR="00DE3953" w:rsidRDefault="00DE3953" w:rsidP="003A4B48">
      <w:pPr>
        <w:pStyle w:val="Ttulo"/>
      </w:pPr>
    </w:p>
    <w:p w:rsidR="00DE3953" w:rsidRDefault="00DE3953" w:rsidP="00DE3953"/>
    <w:p w:rsidR="00DE3953" w:rsidRDefault="00DE3953" w:rsidP="00DE3953"/>
    <w:p w:rsidR="00DE3953" w:rsidRDefault="00DE3953" w:rsidP="00DE3953"/>
    <w:p w:rsidR="004E082C" w:rsidRDefault="004E082C" w:rsidP="004E082C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t>Suba a barra de rolagem até acima e clique em Salvar.</w:t>
      </w:r>
    </w:p>
    <w:p w:rsidR="00DE3953" w:rsidRDefault="00DE3953" w:rsidP="00DE3953"/>
    <w:p w:rsidR="00DE3953" w:rsidRDefault="00DE3953" w:rsidP="00DE3953"/>
    <w:p w:rsidR="004E082C" w:rsidRDefault="00D30208" w:rsidP="00DE3953">
      <w:r>
        <w:rPr>
          <w:noProof/>
          <w:lang w:eastAsia="pt-BR"/>
        </w:rPr>
        <w:drawing>
          <wp:anchor distT="0" distB="0" distL="114300" distR="114300" simplePos="0" relativeHeight="251644416" behindDoc="0" locked="0" layoutInCell="1" allowOverlap="1" wp14:anchorId="672CFB2A" wp14:editId="43AC6A80">
            <wp:simplePos x="0" y="0"/>
            <wp:positionH relativeFrom="margin">
              <wp:align>center</wp:align>
            </wp:positionH>
            <wp:positionV relativeFrom="paragraph">
              <wp:posOffset>7620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9" name="Imagem 2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Pr="00DE3953" w:rsidRDefault="004E082C" w:rsidP="00DE3953"/>
    <w:p w:rsidR="003A4B48" w:rsidRDefault="003A4B48" w:rsidP="003A4B48">
      <w:pPr>
        <w:pStyle w:val="Ttulo"/>
      </w:pPr>
      <w:bookmarkStart w:id="5" w:name="_Toc485033796"/>
      <w:r>
        <w:lastRenderedPageBreak/>
        <w:t>Exame Glaucoma</w:t>
      </w:r>
      <w:bookmarkEnd w:id="5"/>
    </w:p>
    <w:p w:rsidR="00C86879" w:rsidRPr="00C86879" w:rsidRDefault="00C86879" w:rsidP="00C86879"/>
    <w:p w:rsidR="00C86879" w:rsidRDefault="00C86879" w:rsidP="00C86879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t>Clique em Glaucoma</w:t>
      </w:r>
    </w:p>
    <w:p w:rsidR="00B13F8B" w:rsidRDefault="00B13F8B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47488" behindDoc="0" locked="0" layoutInCell="1" allowOverlap="1">
                <wp:simplePos x="0" y="0"/>
                <wp:positionH relativeFrom="column">
                  <wp:posOffset>687921</wp:posOffset>
                </wp:positionH>
                <wp:positionV relativeFrom="paragraph">
                  <wp:posOffset>174936</wp:posOffset>
                </wp:positionV>
                <wp:extent cx="5046980" cy="3037840"/>
                <wp:effectExtent l="152400" t="152400" r="363220" b="353060"/>
                <wp:wrapNone/>
                <wp:docPr id="11" name="Grupo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9" name="Imagem 9"/>
                          <pic:cNvPicPr>
                            <a:picLocks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0" name="Retângulo 10"/>
                        <wps:cNvSpPr/>
                        <wps:spPr>
                          <a:xfrm>
                            <a:off x="1332690" y="729574"/>
                            <a:ext cx="2344365" cy="155643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A22355C" id="Grupo 11" o:spid="_x0000_s1026" style="position:absolute;margin-left:54.15pt;margin-top:13.75pt;width:397.4pt;height:239.2pt;z-index:25164748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">
                <v:shape id="Imagem 9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LfsLbEAAAA2gAAAA8AAABkcnMvZG93bnJldi54bWxEj0FrwkAUhO9C/8PyBG+6MYLY1DW0FSGF&#10;ipi09PrIviZps29Ddqvx33cFweMwM98w63QwrThR7xrLCuazCARxaXXDlYKPYjddgXAeWWNrmRRc&#10;yEG6eRitMdH2zEc65b4SAcIuQQW1910ipStrMuhmtiMO3rftDfog+0rqHs8BbloZR9FSGmw4LNTY&#10;0WtN5W/+ZxS8VS9buY11dvha7IuMfj6L92an1GQ8PD+B8DT4e/jWzrSCR7heCTdAbv4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LfsLbEAAAA2gAAAA8AAAAAAAAAAAAAAAAA&#10;nwIAAGRycy9kb3ducmV2LnhtbFBLBQYAAAAABAAEAPcAAACQAwAAAAA=&#10;">
                  <v:imagedata r:id="rId27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0" o:spid="_x0000_s1028" style="position:absolute;left:13326;top:7295;width:23444;height:155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7lQsQA&#10;AADbAAAADwAAAGRycy9kb3ducmV2LnhtbESPQWsCMRCF7wX/Qxiht5q1lKJboxRB6MVDXRGPw2Z2&#10;s5hMlk3UbX9951DwNsN78943q80YvLrRkLrIBuazAhRxHW3HrYFjtXtZgEoZ2aKPTAZ+KMFmPXla&#10;YWnjnb/pdsitkhBOJRpwOfel1ql2FDDNYk8sWhOHgFnWodV2wLuEB69fi+JdB+xYGhz2tHVUXw7X&#10;YKBYnJ1v3vZ+W+1/q/OlWZ6uvDTmeTp+foDKNOaH+f/6ywq+0MsvMoBe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e5UL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t>Clique em Ok</w:t>
      </w: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687921</wp:posOffset>
                </wp:positionH>
                <wp:positionV relativeFrom="paragraph">
                  <wp:posOffset>16388</wp:posOffset>
                </wp:positionV>
                <wp:extent cx="5046980" cy="3037840"/>
                <wp:effectExtent l="152400" t="152400" r="363220" b="353060"/>
                <wp:wrapNone/>
                <wp:docPr id="17" name="Grupo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4" name="Imagem 14"/>
                          <pic:cNvPicPr>
                            <a:picLocks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5" name="Retângulo 15"/>
                        <wps:cNvSpPr/>
                        <wps:spPr>
                          <a:xfrm>
                            <a:off x="3365770" y="1721796"/>
                            <a:ext cx="310705" cy="204213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F5D8225" id="Grupo 17" o:spid="_x0000_s1026" style="position:absolute;margin-left:54.15pt;margin-top:1.3pt;width:397.4pt;height:239.2pt;z-index:25165260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">
                <v:shape id="Imagem 1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bw7V7CAAAA2wAAAA8AAABkcnMvZG93bnJldi54bWxET9tqwkAQfS/4D8sIfasbbSkSXcULQgSL&#10;aBRfh+yYRLOzIbtq+vduoeDbHM51xtPWVOJOjSstK+j3IhDEmdUl5woO6epjCMJ5ZI2VZVLwSw6m&#10;k87bGGNtH7yj+97nIoSwi1FB4X0dS+myggy6nq2JA3e2jUEfYJNL3eAjhJtKDqLoWxosOTQUWNOi&#10;oOy6vxkF63y+lMuBTranz580ocsx3ZQrpd677WwEwlPrX+J/d6LD/C/4+yUcICd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m8O1ewgAAANsAAAAPAAAAAAAAAAAAAAAAAJ8C&#10;AABkcnMvZG93bnJldi54bWxQSwUGAAAAAAQABAD3AAAAjgMAAAAA&#10;">
                  <v:imagedata r:id="rId27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5" o:spid="_x0000_s1028" style="position:absolute;left:33657;top:17217;width:3107;height:20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lG2sIA&#10;AADbAAAADwAAAGRycy9kb3ducmV2LnhtbERPTWvCQBC9C/0PyxR6M5uWtmh0I0Uo9OKhRsTjkJ1k&#10;Q3ZnQ3bV1F/vFgq9zeN9znozOSsuNIbOs4LnLAdBXHvdcavgUH3OFyBCRNZoPZOCHwqwKR9mayy0&#10;v/I3XfaxFSmEQ4EKTIxDIWWoDTkMmR+IE9f40WFMcGylHvGawp2VL3n+Lh12nBoMDrQ1VPf7s1OQ&#10;L07GNq87u612t+rUN8vjmZdKPT1OHysQkab4L/5zf+k0/w1+f0kHy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KUbawgAAANsAAAAPAAAAAAAAAAAAAAAAAJgCAABkcnMvZG93&#10;bnJldi54bWxQSwUGAAAAAAQABAD1AAAAhwMAAAAA&#10;" filled="f" strokecolor="black [3213]" strokeweight="3pt"/>
              </v:group>
            </w:pict>
          </mc:Fallback>
        </mc:AlternateContent>
      </w: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B13F8B">
      <w:pPr>
        <w:pStyle w:val="ParagrafoManual"/>
        <w:rPr>
          <w:noProof/>
          <w:sz w:val="22"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Pr="006E6712" w:rsidRDefault="00B13F8B" w:rsidP="00C86879">
      <w:pPr>
        <w:pStyle w:val="ParagrafoManual"/>
        <w:rPr>
          <w:noProof/>
          <w:sz w:val="22"/>
          <w:lang w:eastAsia="pt-BR"/>
        </w:rPr>
      </w:pPr>
      <w:r w:rsidRPr="006E6712">
        <w:rPr>
          <w:noProof/>
          <w:sz w:val="22"/>
          <w:lang w:eastAsia="pt-BR"/>
        </w:rPr>
        <w:lastRenderedPageBreak/>
        <w:t>Clique em Novo Item</w:t>
      </w: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FE051C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707376</wp:posOffset>
                </wp:positionH>
                <wp:positionV relativeFrom="paragraph">
                  <wp:posOffset>86157</wp:posOffset>
                </wp:positionV>
                <wp:extent cx="5046980" cy="3037840"/>
                <wp:effectExtent l="152400" t="152400" r="363220" b="353060"/>
                <wp:wrapNone/>
                <wp:docPr id="20" name="Grupo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8" name="Imagem 18"/>
                          <pic:cNvPicPr>
                            <a:picLocks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9" name="Retângulo 19"/>
                        <wps:cNvSpPr/>
                        <wps:spPr>
                          <a:xfrm>
                            <a:off x="2062264" y="651754"/>
                            <a:ext cx="544749" cy="204281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6C5E09" id="Grupo 20" o:spid="_x0000_s1026" style="position:absolute;margin-left:55.7pt;margin-top:6.8pt;width:397.4pt;height:239.2pt;z-index:25165568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">
                <v:shape id="Imagem 18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ZggPHGAAAA2wAAAA8AAABkcnMvZG93bnJldi54bWxEj0FPAjEQhe8k/odmTLgQ6coBzUohRAPx&#10;ogmIid4m26G7up1u2rIs/945mHCbyXvz3jeL1eBb1VNMTWAD99MCFHEVbMPOwOFjc/cIKmVki21g&#10;MnChBKvlzWiBpQ1n3lG/z05JCKcSDdQ5d6XWqarJY5qGjli0Y4ges6zRaRvxLOG+1bOimGuPDUtD&#10;jR0911T97k/eQPWz+3rZuu91/Hx/6x8ObjJzRzJmfDusn0BlGvLV/H/9agVfYOUXGUAv/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hmCA8cYAAADbAAAADwAAAAAAAAAAAAAA&#10;AACfAgAAZHJzL2Rvd25yZXYueG1sUEsFBgAAAAAEAAQA9wAAAJIDAAAAAA==&#10;">
                  <v:imagedata r:id="rId29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9" o:spid="_x0000_s1028" style="position:absolute;left:20622;top:6517;width:5448;height:20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RM38EA&#10;AADbAAAADwAAAGRycy9kb3ducmV2LnhtbERPTYvCMBC9C/6HMII3TVdksV2jLIKwFw/aZfE4NNOm&#10;mExKE7XrrzfCwt7m8T5nvR2cFTfqQ+tZwds8A0Fced1yo+C73M9WIEJE1mg9k4JfCrDdjEdrLLS/&#10;85Fup9iIFMKhQAUmxq6QMlSGHIa574gTV/veYUywb6Tu8Z7CnZWLLHuXDltODQY72hmqLqerU5Ct&#10;zsbWy4PdlYdHeb7U+c+Vc6Wmk+HzA0SkIf6L/9xfOs3P4fVLOkB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JkTN/BAAAA2wAAAA8AAAAAAAAAAAAAAAAAmAIAAGRycy9kb3du&#10;cmV2LnhtbFBLBQYAAAAABAAEAPUAAACGAwAAAAA=&#10;" filled="f" strokecolor="black [3213]" strokeweight="3pt"/>
              </v:group>
            </w:pict>
          </mc:Fallback>
        </mc:AlternateContent>
      </w: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Pr="006E6712" w:rsidRDefault="00FE051C" w:rsidP="00C86879">
      <w:pPr>
        <w:pStyle w:val="ParagrafoManual"/>
        <w:rPr>
          <w:noProof/>
          <w:sz w:val="22"/>
          <w:lang w:eastAsia="pt-BR"/>
        </w:rPr>
      </w:pPr>
    </w:p>
    <w:p w:rsidR="00FE051C" w:rsidRPr="006E6712" w:rsidRDefault="00FE051C" w:rsidP="00C86879">
      <w:pPr>
        <w:pStyle w:val="ParagrafoManual"/>
        <w:rPr>
          <w:noProof/>
          <w:sz w:val="22"/>
          <w:lang w:eastAsia="pt-BR"/>
        </w:rPr>
      </w:pPr>
      <w:r w:rsidRPr="006E6712">
        <w:rPr>
          <w:noProof/>
          <w:sz w:val="22"/>
          <w:lang w:eastAsia="pt-BR"/>
        </w:rPr>
        <w:t>Preencha os dados de acordo com o desejado</w:t>
      </w: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B13F8B" w:rsidRDefault="00FE051C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706903</wp:posOffset>
                </wp:positionH>
                <wp:positionV relativeFrom="paragraph">
                  <wp:posOffset>14605</wp:posOffset>
                </wp:positionV>
                <wp:extent cx="5046980" cy="3037840"/>
                <wp:effectExtent l="152400" t="152400" r="363220" b="353060"/>
                <wp:wrapNone/>
                <wp:docPr id="26" name="Grupo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1" name="Imagem 21"/>
                          <pic:cNvPicPr>
                            <a:picLocks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2" name="Retângulo 22"/>
                        <wps:cNvSpPr/>
                        <wps:spPr>
                          <a:xfrm>
                            <a:off x="1274323" y="58366"/>
                            <a:ext cx="2509264" cy="126459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995A8D2" id="Grupo 26" o:spid="_x0000_s1026" style="position:absolute;margin-left:55.65pt;margin-top:1.15pt;width:397.4pt;height:239.2pt;z-index:25165875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">
                <v:shape id="Imagem 21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2R9C7EAAAA2wAAAA8AAABkcnMvZG93bnJldi54bWxEj09rwkAUxO8Fv8PyhF6KbvTgn+gqQRA8&#10;1EJTDz0+ss8kmn0bsk9Nv31XKPQ4zMxvmPW2d426UxdqzwYm4wQUceFtzaWB09d+tAAVBNli45kM&#10;/FCA7WbwssbU+gd/0j2XUkUIhxQNVCJtqnUoKnIYxr4ljt7Zdw4lyq7UtsNHhLtGT5Nkph3WHBcq&#10;bGlXUXHNb87A++Ita8LH8fitc3ty2XJ+EZkb8zrssxUooV7+w3/tgzUwncDzS/wBevML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2R9C7EAAAA2wAAAA8AAAAAAAAAAAAAAAAA&#10;nwIAAGRycy9kb3ducmV2LnhtbFBLBQYAAAAABAAEAPcAAACQAwAAAAA=&#10;">
                  <v:imagedata r:id="rId31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2" o:spid="_x0000_s1028" style="position:absolute;left:12743;top:583;width:25092;height:126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wUE8QA&#10;AADbAAAADwAAAGRycy9kb3ducmV2LnhtbESPQWvCQBSE70L/w/KE3nRjKMWkrlKEghcPmiIeH9mX&#10;bHD3bciuGvvru0Khx2FmvmFWm9FZcaMhdJ4VLOYZCOLa645bBd/V12wJIkRkjdYzKXhQgM36ZbLC&#10;Uvs7H+h2jK1IEA4lKjAx9qWUoTbkMMx9T5y8xg8OY5JDK/WA9wR3VuZZ9i4ddpwWDPa0NVRfjlen&#10;IFuejW3e9nZb7X+q86UpTlculHqdjp8fICKN8T/8195pBXkOzy/pB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sFBP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32285E">
      <w:pPr>
        <w:pStyle w:val="ParagrafoManual"/>
        <w:rPr>
          <w:sz w:val="22"/>
        </w:rPr>
      </w:pPr>
      <w:r>
        <w:rPr>
          <w:sz w:val="22"/>
        </w:rPr>
        <w:lastRenderedPageBreak/>
        <w:t xml:space="preserve">Expanda as abas para preenchimento do exame clicando em cima do </w:t>
      </w:r>
      <w:r w:rsidR="00FC36CD">
        <w:rPr>
          <w:sz w:val="22"/>
        </w:rPr>
        <w:t xml:space="preserve">nome </w:t>
      </w:r>
      <w:proofErr w:type="spellStart"/>
      <w:r w:rsidR="00FC36CD">
        <w:rPr>
          <w:sz w:val="22"/>
        </w:rPr>
        <w:t>Gonioscopia</w:t>
      </w:r>
      <w:proofErr w:type="spellEnd"/>
      <w:r w:rsidR="00FC36CD">
        <w:rPr>
          <w:sz w:val="22"/>
        </w:rPr>
        <w:t xml:space="preserve"> </w:t>
      </w:r>
      <w:r>
        <w:rPr>
          <w:sz w:val="22"/>
        </w:rPr>
        <w:t>¹ ou clicando na seta²</w:t>
      </w: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645D5F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6944" behindDoc="0" locked="0" layoutInCell="1" allowOverlap="1">
            <wp:simplePos x="0" y="0"/>
            <wp:positionH relativeFrom="column">
              <wp:posOffset>687921</wp:posOffset>
            </wp:positionH>
            <wp:positionV relativeFrom="paragraph">
              <wp:posOffset>134634</wp:posOffset>
            </wp:positionV>
            <wp:extent cx="5046980" cy="3037840"/>
            <wp:effectExtent l="152400" t="152400" r="363220" b="353060"/>
            <wp:wrapNone/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m 28"/>
                    <pic:cNvPicPr>
                      <a:picLocks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645D5F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>
                <wp:simplePos x="0" y="0"/>
                <wp:positionH relativeFrom="column">
                  <wp:posOffset>5298832</wp:posOffset>
                </wp:positionH>
                <wp:positionV relativeFrom="paragraph">
                  <wp:posOffset>65324</wp:posOffset>
                </wp:positionV>
                <wp:extent cx="276225" cy="260350"/>
                <wp:effectExtent l="0" t="0" r="9525" b="6350"/>
                <wp:wrapNone/>
                <wp:docPr id="44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285E" w:rsidRPr="001A038F" w:rsidRDefault="0032285E" w:rsidP="0032285E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5" type="#_x0000_t202" style="position:absolute;left:0;text-align:left;margin-left:417.25pt;margin-top:5.15pt;width:21.75pt;height:20.5pt;z-index:251670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" stroked="f">
                <v:textbox style="mso-fit-shape-to-text:t">
                  <w:txbxContent>
                    <w:p w:rsidR="0032285E" w:rsidRPr="001A038F" w:rsidRDefault="0032285E" w:rsidP="0032285E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645D5F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2701547</wp:posOffset>
                </wp:positionH>
                <wp:positionV relativeFrom="paragraph">
                  <wp:posOffset>103964</wp:posOffset>
                </wp:positionV>
                <wp:extent cx="942975" cy="145470"/>
                <wp:effectExtent l="19050" t="19050" r="28575" b="26035"/>
                <wp:wrapNone/>
                <wp:docPr id="31" name="Retângul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42975" cy="14547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B4FA3D3" id="Retângulo 31" o:spid="_x0000_s1026" style="position:absolute;margin-left:212.7pt;margin-top:8.2pt;width:74.25pt;height:11.45pt;z-index:251667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" filled="f" strokecolor="black [3213]" strokeweight="3pt"/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>
                <wp:simplePos x="0" y="0"/>
                <wp:positionH relativeFrom="column">
                  <wp:posOffset>2448628</wp:posOffset>
                </wp:positionH>
                <wp:positionV relativeFrom="paragraph">
                  <wp:posOffset>16416</wp:posOffset>
                </wp:positionV>
                <wp:extent cx="219075" cy="260350"/>
                <wp:effectExtent l="0" t="0" r="9525" b="6350"/>
                <wp:wrapNone/>
                <wp:docPr id="40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75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285E" w:rsidRPr="001A038F" w:rsidRDefault="0032285E" w:rsidP="0032285E">
                            <w:pPr>
                              <w:rPr>
                                <w:b/>
                              </w:rPr>
                            </w:pPr>
                            <w:r w:rsidRPr="001A038F">
                              <w:rPr>
                                <w:b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6" type="#_x0000_t202" style="position:absolute;left:0;text-align:left;margin-left:192.8pt;margin-top:1.3pt;width:17.25pt;height:20.5pt;z-index:251671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" stroked="f">
                <v:textbox style="mso-fit-shape-to-text:t">
                  <w:txbxContent>
                    <w:p w:rsidR="0032285E" w:rsidRPr="001A038F" w:rsidRDefault="0032285E" w:rsidP="0032285E">
                      <w:pPr>
                        <w:rPr>
                          <w:b/>
                        </w:rPr>
                      </w:pPr>
                      <w:r w:rsidRPr="001A038F">
                        <w:rPr>
                          <w:b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>
                <wp:simplePos x="0" y="0"/>
                <wp:positionH relativeFrom="column">
                  <wp:posOffset>5318287</wp:posOffset>
                </wp:positionH>
                <wp:positionV relativeFrom="paragraph">
                  <wp:posOffset>45599</wp:posOffset>
                </wp:positionV>
                <wp:extent cx="236855" cy="203889"/>
                <wp:effectExtent l="19050" t="19050" r="10795" b="24765"/>
                <wp:wrapNone/>
                <wp:docPr id="45" name="Retângul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6855" cy="203889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72F4B29" id="Retângulo 45" o:spid="_x0000_s1026" style="position:absolute;margin-left:418.75pt;margin-top:3.6pt;width:18.65pt;height:16.05pt;z-index:251671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" filled="f" strokecolor="black [3213]" strokeweight="3pt"/>
            </w:pict>
          </mc:Fallback>
        </mc:AlternateContent>
      </w: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Pr="006E6712" w:rsidRDefault="004F2222" w:rsidP="00C86879">
      <w:pPr>
        <w:pStyle w:val="ParagrafoManual"/>
        <w:rPr>
          <w:noProof/>
          <w:sz w:val="22"/>
          <w:lang w:eastAsia="pt-BR"/>
        </w:rPr>
      </w:pPr>
      <w:r w:rsidRPr="006E6712">
        <w:rPr>
          <w:noProof/>
          <w:sz w:val="22"/>
          <w:lang w:eastAsia="pt-BR"/>
        </w:rPr>
        <w:t>Digite as informações do exame e digite uma observação caso seja necessário</w:t>
      </w:r>
    </w:p>
    <w:p w:rsidR="00CA43C2" w:rsidRDefault="00CA43C2" w:rsidP="00C86879">
      <w:pPr>
        <w:pStyle w:val="ParagrafoManual"/>
        <w:rPr>
          <w:noProof/>
          <w:lang w:eastAsia="pt-BR"/>
        </w:rPr>
      </w:pPr>
    </w:p>
    <w:p w:rsidR="004F2222" w:rsidRDefault="00CA43C2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4112" behindDoc="0" locked="0" layoutInCell="1" allowOverlap="1">
                <wp:simplePos x="0" y="0"/>
                <wp:positionH relativeFrom="column">
                  <wp:posOffset>687921</wp:posOffset>
                </wp:positionH>
                <wp:positionV relativeFrom="paragraph">
                  <wp:posOffset>170801</wp:posOffset>
                </wp:positionV>
                <wp:extent cx="5046980" cy="3037840"/>
                <wp:effectExtent l="152400" t="152400" r="363220" b="353060"/>
                <wp:wrapNone/>
                <wp:docPr id="58" name="Grupo 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54" name="Imagem 54"/>
                          <pic:cNvPicPr>
                            <a:picLocks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5" name="Retângulo 55"/>
                        <wps:cNvSpPr/>
                        <wps:spPr>
                          <a:xfrm>
                            <a:off x="2081719" y="1031132"/>
                            <a:ext cx="2805417" cy="18288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020B04A" id="Grupo 58" o:spid="_x0000_s1026" style="position:absolute;margin-left:54.15pt;margin-top:13.45pt;width:397.4pt;height:239.2pt;z-index:25167411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">
                <v:shape id="Imagem 5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Q0cWDDAAAA2wAAAA8AAABkcnMvZG93bnJldi54bWxEj0+LwjAUxO+C3yE8wZumu6x/6BpFyq54&#10;EMHqweOzeduWbV5Kk2r99kYQPA4z8xtmsepMJa7UuNKygo9xBII4s7rkXMHp+Duag3AeWWNlmRTc&#10;ycFq2e8tMNb2xge6pj4XAcIuRgWF93UspcsKMujGtiYO3p9tDPogm1zqBm8Bbir5GUVTabDksFBg&#10;TUlB2X/aGgWXvXPrn6StLjQ7T9rthncyYaWGg279DcJT59/hV3urFUy+4Pkl/AC5fA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5DRxYMMAAADbAAAADwAAAAAAAAAAAAAAAACf&#10;AgAAZHJzL2Rvd25yZXYueG1sUEsFBgAAAAAEAAQA9wAAAI8DAAAAAA==&#10;">
                  <v:imagedata r:id="rId34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55" o:spid="_x0000_s1028" style="position:absolute;left:20817;top:10311;width:28054;height:18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P/GsMA&#10;AADbAAAADwAAAGRycy9kb3ducmV2LnhtbESPQWsCMRSE70L/Q3gFb5pVtOhqFBEELx7qinh8bN5u&#10;FpOXZRN121/fFAo9DjPzDbPe9s6KJ3Wh8axgMs5AEJdeN1wruBSH0QJEiMgarWdS8EUBtpu3wRpz&#10;7V/8Sc9zrEWCcMhRgYmxzaUMpSGHYexb4uRVvnMYk+xqqTt8JbizcpplH9Jhw2nBYEt7Q+X9/HAK&#10;ssXN2Gp2svvi9F3c7tXy+uClUsP3frcCEamP/+G/9lErmM/h90v6A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UP/GsMAAADbAAAADwAAAAAAAAAAAAAAAACYAgAAZHJzL2Rv&#10;d25yZXYueG1sUEsFBgAAAAAEAAQA9QAAAIgDAAAAAA==&#10;" filled="f" strokecolor="black [3213]" strokeweight="3pt"/>
              </v:group>
            </w:pict>
          </mc:Fallback>
        </mc:AlternateContent>
      </w: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77184" behindDoc="0" locked="0" layoutInCell="1" allowOverlap="1">
                <wp:simplePos x="0" y="0"/>
                <wp:positionH relativeFrom="column">
                  <wp:posOffset>814381</wp:posOffset>
                </wp:positionH>
                <wp:positionV relativeFrom="paragraph">
                  <wp:posOffset>358802</wp:posOffset>
                </wp:positionV>
                <wp:extent cx="5046980" cy="3037840"/>
                <wp:effectExtent l="152400" t="152400" r="363220" b="353060"/>
                <wp:wrapNone/>
                <wp:docPr id="61" name="Grupo 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59" name="Imagem 59"/>
                          <pic:cNvPicPr>
                            <a:picLocks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60" name="Retângulo 60"/>
                        <wps:cNvSpPr/>
                        <wps:spPr>
                          <a:xfrm>
                            <a:off x="4328808" y="554477"/>
                            <a:ext cx="400050" cy="214008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EB1AE87" id="Grupo 61" o:spid="_x0000_s1026" style="position:absolute;margin-left:64.1pt;margin-top:28.25pt;width:397.4pt;height:239.2pt;z-index:25167718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">
                <v:shape id="Imagem 59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uaLVzEAAAA2wAAAA8AAABkcnMvZG93bnJldi54bWxEj0FrwkAUhO9C/8PyCr3ppgWrRlexQkFR&#10;D0a9P7KvSdrs25jdxuivdwXB4zAz3zCTWWtK0VDtCssK3nsRCOLU6oIzBYf9d3cIwnlkjaVlUnAh&#10;B7PpS2eCsbZn3lGT+EwECLsYFeTeV7GULs3JoOvZijh4P7Y26IOsM6lrPAe4KeVHFH1KgwWHhRwr&#10;WuSU/iX/RsH6uG5W9Lv5Mqf+YDg31+1luRop9fbazscgPLX+GX60l1pBfwT3L+EHyOkN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uaLVzEAAAA2wAAAA8AAAAAAAAAAAAAAAAA&#10;nwIAAGRycy9kb3ducmV2LnhtbFBLBQYAAAAABAAEAPcAAACQAwAAAAA=&#10;">
                  <v:imagedata r:id="rId36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60" o:spid="_x0000_s1028" style="position:absolute;left:43288;top:5544;width:4000;height:21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iWP78A&#10;AADbAAAADwAAAGRycy9kb3ducmV2LnhtbERPTYvCMBC9C/6HMII3TRUR7RpFBMGLh7XL4nFopk0x&#10;mZQmavXXm8PCHh/ve7PrnRUP6kLjWcFsmoEgLr1uuFbwUxwnKxAhImu0nknBiwLstsPBBnPtn/xN&#10;j0usRQrhkKMCE2ObSxlKQw7D1LfEiat85zAm2NVSd/hM4c7KeZYtpcOGU4PBlg6Gytvl7hRkq6ux&#10;1eJsD8X5XVxv1fr3zmulxqN+/wUiUh//xX/uk1awTOvTl/QD5PY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WJY/vwAAANsAAAAPAAAAAAAAAAAAAAAAAJgCAABkcnMvZG93bnJl&#10;di54bWxQSwUGAAAAAAQABAD1AAAAhAMAAAAA&#10;" filled="f" strokecolor="black [3213]" strokeweight="3pt"/>
              </v:group>
            </w:pict>
          </mc:Fallback>
        </mc:AlternateContent>
      </w:r>
      <w:r>
        <w:rPr>
          <w:noProof/>
          <w:sz w:val="22"/>
          <w:lang w:eastAsia="pt-BR"/>
        </w:rPr>
        <w:t>Suba a barra de rolagem até acima e clique em Salvar.</w:t>
      </w: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477B55" w:rsidRDefault="00477B55" w:rsidP="00477B55">
      <w:pPr>
        <w:pStyle w:val="ParagrafoManual"/>
        <w:rPr>
          <w:noProof/>
          <w:sz w:val="22"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A4B48" w:rsidRDefault="003A4B48" w:rsidP="003A4B48">
      <w:pPr>
        <w:pStyle w:val="Ttulo"/>
      </w:pPr>
      <w:bookmarkStart w:id="6" w:name="_Toc485033797"/>
      <w:r>
        <w:t>Exame Lentes de Contato</w:t>
      </w:r>
      <w:bookmarkEnd w:id="6"/>
    </w:p>
    <w:p w:rsidR="00823A9B" w:rsidRPr="00823A9B" w:rsidRDefault="00823A9B" w:rsidP="00823A9B"/>
    <w:p w:rsidR="00B13F8B" w:rsidRDefault="00823A9B" w:rsidP="00823A9B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80256" behindDoc="0" locked="0" layoutInCell="1" allowOverlap="1">
                <wp:simplePos x="0" y="0"/>
                <wp:positionH relativeFrom="column">
                  <wp:posOffset>814381</wp:posOffset>
                </wp:positionH>
                <wp:positionV relativeFrom="paragraph">
                  <wp:posOffset>326336</wp:posOffset>
                </wp:positionV>
                <wp:extent cx="5046980" cy="3037840"/>
                <wp:effectExtent l="152400" t="152400" r="363220" b="353060"/>
                <wp:wrapNone/>
                <wp:docPr id="199" name="Grupo 1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95" name="Imagem 195"/>
                          <pic:cNvPicPr>
                            <a:picLocks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98" name="Retângulo 198"/>
                        <wps:cNvSpPr/>
                        <wps:spPr>
                          <a:xfrm>
                            <a:off x="1322961" y="875489"/>
                            <a:ext cx="2383277" cy="165371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3253B44" id="Grupo 199" o:spid="_x0000_s1026" style="position:absolute;margin-left:64.1pt;margin-top:25.7pt;width:397.4pt;height:239.2pt;z-index:25168025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">
                <v:shape id="Imagem 195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1IWSbBAAAA3AAAAA8AAABkcnMvZG93bnJldi54bWxET9uKwjAQfRf8hzAL+6apV7RrFBFkFwWx&#10;dT9gaMa2bDMpTbTdvzeC4NscznVWm85U4k6NKy0rGA0jEMSZ1SXnCn4v+8EChPPIGivLpOCfHGzW&#10;/d4KY21bTuie+lyEEHYxKii8r2MpXVaQQTe0NXHgrrYx6ANscqkbbEO4qeQ4iubSYMmhocCadgVl&#10;f+nNKEjzSULT73mU4O0qD8tTdWzPI6U+P7rtFwhPnX+LX+4fHeYvZ/B8Jlwg1w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1IWSbBAAAA3AAAAA8AAAAAAAAAAAAAAAAAnwIA&#10;AGRycy9kb3ducmV2LnhtbFBLBQYAAAAABAAEAPcAAACNAwAAAAA=&#10;">
                  <v:imagedata r:id="rId38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98" o:spid="_x0000_s1028" style="position:absolute;left:13229;top:8754;width:23833;height:165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JUJ8UA&#10;AADcAAAADwAAAGRycy9kb3ducmV2LnhtbESPQWvDMAyF74P9B6PBbquzUUaT1S2jMNilhzWl9Chi&#10;JQ615RC7bbpfPx0GvUm8p/c+LddT8OpCY+ojG3idFaCIm2h77gzs66+XBaiUkS36yGTgRgnWq8eH&#10;JVY2XvmHLrvcKQnhVKEBl/NQaZ0aRwHTLA7EorVxDJhlHTttR7xKePD6rSjedcCepcHhQBtHzWl3&#10;DgaKxdH5dr71m3r7Wx9PbXk4c2nM89P0+QEq05Tv5v/rbyv4pdDKMzKBXv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olQnxQAAANwAAAAPAAAAAAAAAAAAAAAAAJgCAABkcnMv&#10;ZG93bnJldi54bWxQSwUGAAAAAAQABAD1AAAAigMAAAAA&#10;" filled="f" strokecolor="black [3213]" strokeweight="3pt"/>
              </v:group>
            </w:pict>
          </mc:Fallback>
        </mc:AlternateContent>
      </w:r>
      <w:r>
        <w:rPr>
          <w:noProof/>
          <w:sz w:val="22"/>
          <w:lang w:eastAsia="pt-BR"/>
        </w:rPr>
        <w:t>Clique em Lentes de Contato</w:t>
      </w:r>
    </w:p>
    <w:p w:rsidR="00823A9B" w:rsidRDefault="00823A9B" w:rsidP="00823A9B">
      <w:pPr>
        <w:pStyle w:val="ParagrafoManual"/>
        <w:rPr>
          <w:noProof/>
          <w:sz w:val="22"/>
          <w:lang w:eastAsia="pt-BR"/>
        </w:rPr>
      </w:pPr>
    </w:p>
    <w:p w:rsidR="00823A9B" w:rsidRDefault="00823A9B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F00E4A" w:rsidRDefault="00F00E4A" w:rsidP="00F00E4A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t xml:space="preserve">Clique em </w:t>
      </w:r>
      <w:r>
        <w:rPr>
          <w:noProof/>
          <w:sz w:val="22"/>
          <w:lang w:eastAsia="pt-BR"/>
        </w:rPr>
        <w:t>Ok</w:t>
      </w:r>
    </w:p>
    <w:p w:rsidR="00F00E4A" w:rsidRDefault="00F00E4A" w:rsidP="00F00E4A">
      <w:pPr>
        <w:pStyle w:val="ParagrafoManual"/>
        <w:rPr>
          <w:noProof/>
          <w:sz w:val="22"/>
          <w:lang w:eastAsia="pt-BR"/>
        </w:rPr>
      </w:pPr>
    </w:p>
    <w:p w:rsidR="00F00E4A" w:rsidRDefault="00F00E4A" w:rsidP="00F00E4A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85376" behindDoc="0" locked="0" layoutInCell="1" allowOverlap="1">
                <wp:simplePos x="0" y="0"/>
                <wp:positionH relativeFrom="column">
                  <wp:posOffset>814381</wp:posOffset>
                </wp:positionH>
                <wp:positionV relativeFrom="paragraph">
                  <wp:posOffset>8309</wp:posOffset>
                </wp:positionV>
                <wp:extent cx="5046980" cy="3037840"/>
                <wp:effectExtent l="152400" t="152400" r="363220" b="353060"/>
                <wp:wrapNone/>
                <wp:docPr id="62" name="Grupo 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9" name="Imagem 29"/>
                          <pic:cNvPicPr>
                            <a:picLocks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0" name="Retângulo 30"/>
                        <wps:cNvSpPr/>
                        <wps:spPr>
                          <a:xfrm>
                            <a:off x="3365770" y="1721796"/>
                            <a:ext cx="330618" cy="194554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CFFD38" id="Grupo 62" o:spid="_x0000_s1026" style="position:absolute;margin-left:64.1pt;margin-top:.65pt;width:397.4pt;height:239.2pt;z-index:25168537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">
                <v:shape id="Imagem 29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rDiX/EAAAA2wAAAA8AAABkcnMvZG93bnJldi54bWxEj91qwkAUhO8LfYflFLxrdv1BanSVUiiV&#10;CqWJPsAhe/KD2bMhu5r49l1B6OUwM98wm91oW3Gl3jeONUwTBYK4cKbhSsPp+Pn6BsIHZIOtY9Jw&#10;Iw+77fPTBlPjBs7omodKRAj7FDXUIXSplL6oyaJPXEccvdL1FkOUfSVNj0OE21bOlFpKiw3HhRo7&#10;+qipOOcXqyGv5hktvpYqw0spv1c/7WH4nWo9eRnf1yACjeE//GjvjYbZCu5f4g+Q2z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rDiX/EAAAA2wAAAA8AAAAAAAAAAAAAAAAA&#10;nwIAAGRycy9kb3ducmV2LnhtbFBLBQYAAAAABAAEAPcAAACQAwAAAAA=&#10;">
                  <v:imagedata r:id="rId38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0" o:spid="_x0000_s1028" style="position:absolute;left:33657;top:17217;width:3306;height:19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u5IsAA&#10;AADbAAAADwAAAGRycy9kb3ducmV2LnhtbERPTYvCMBC9C/6HMII3TXcV0a5RFmFhLx60Ih6HZtoU&#10;k0lponb315uD4PHxvtfb3llxpy40nhV8TDMQxKXXDdcKTsXPZAkiRGSN1jMp+KMA281wsMZc+wcf&#10;6H6MtUghHHJUYGJscylDachhmPqWOHGV7xzGBLta6g4fKdxZ+ZllC+mw4dRgsKWdofJ6vDkF2fJi&#10;bDXf212x/y8u12p1vvFKqfGo//4CEamPb/HL/asVzNL69CX9ALl5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Ou5IsAAAADbAAAADwAAAAAAAAAAAAAAAACYAgAAZHJzL2Rvd25y&#10;ZXYueG1sUEsFBgAAAAAEAAQA9QAAAIUDAAAAAA==&#10;" filled="f" strokecolor="black [3213]" strokeweight="3pt"/>
              </v:group>
            </w:pict>
          </mc:Fallback>
        </mc:AlternateContent>
      </w:r>
    </w:p>
    <w:p w:rsidR="00F00E4A" w:rsidRPr="00823A9B" w:rsidRDefault="00F00E4A" w:rsidP="00F00E4A">
      <w:pPr>
        <w:pStyle w:val="ParagrafoManual"/>
        <w:rPr>
          <w:noProof/>
          <w:sz w:val="22"/>
          <w:lang w:eastAsia="pt-BR"/>
        </w:rPr>
      </w:pPr>
    </w:p>
    <w:p w:rsidR="00F00E4A" w:rsidRDefault="00F00E4A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645D5F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92544" behindDoc="0" locked="0" layoutInCell="1" allowOverlap="1">
                <wp:simplePos x="0" y="0"/>
                <wp:positionH relativeFrom="column">
                  <wp:posOffset>814381</wp:posOffset>
                </wp:positionH>
                <wp:positionV relativeFrom="paragraph">
                  <wp:posOffset>525618</wp:posOffset>
                </wp:positionV>
                <wp:extent cx="5046980" cy="3037840"/>
                <wp:effectExtent l="152400" t="152400" r="363220" b="353060"/>
                <wp:wrapNone/>
                <wp:docPr id="214" name="Grupo 2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63" name="Imagem 63"/>
                          <pic:cNvPicPr>
                            <a:picLocks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10" name="Retângulo 210"/>
                        <wps:cNvSpPr/>
                        <wps:spPr>
                          <a:xfrm>
                            <a:off x="2101174" y="894945"/>
                            <a:ext cx="835971" cy="612842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1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4591455" y="573932"/>
                            <a:ext cx="276225" cy="260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45D5F" w:rsidRPr="001A038F" w:rsidRDefault="00645D5F" w:rsidP="00645D5F">
                              <w:pPr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212" name="Retângulo 212"/>
                        <wps:cNvSpPr/>
                        <wps:spPr>
                          <a:xfrm>
                            <a:off x="4610910" y="836579"/>
                            <a:ext cx="236855" cy="62257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3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838527" y="797668"/>
                            <a:ext cx="219075" cy="260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45D5F" w:rsidRPr="001A038F" w:rsidRDefault="00645D5F" w:rsidP="00645D5F">
                              <w:pPr>
                                <w:rPr>
                                  <w:b/>
                                </w:rPr>
                              </w:pPr>
                              <w:r w:rsidRPr="001A038F">
                                <w:rPr>
                                  <w:b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214" o:spid="_x0000_s1037" style="position:absolute;left:0;text-align:left;margin-left:64.1pt;margin-top:41.4pt;width:397.4pt;height:239.2pt;z-index:25169254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">
                <v:shape id="Imagem 63" o:spid="_x0000_s1038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1ZvcXCAAAA2wAAAA8AAABkcnMvZG93bnJldi54bWxEj0GLwjAUhO+C/yE8YW+aqqBSjRKEBQVd&#10;sOr90TzbYvPSbaJ2/71ZWNjjMDPfMKtNZ2vxpNZXjhWMRwkI4tyZigsFl/PncAHCB2SDtWNS8EMe&#10;Nut+b4WpcS8+0TMLhYgQ9ikqKENoUil9XpJFP3INcfRurrUYomwLaVp8Rbit5SRJZtJixXGhxIa2&#10;JeX37GEVaP2tD4W5X5v5ebd3l6P/6vRBqY9Bp5cgAnXhP/zX3hkFsyn8fok/QK7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dWb3FwgAAANsAAAAPAAAAAAAAAAAAAAAAAJ8C&#10;AABkcnMvZG93bnJldi54bWxQSwUGAAAAAAQABAD3AAAAjgMAAAAA&#10;">
                  <v:imagedata r:id="rId40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10" o:spid="_x0000_s1039" style="position:absolute;left:21011;top:8949;width:8360;height:61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I6B8AA&#10;AADcAAAADwAAAGRycy9kb3ducmV2LnhtbERPTYvCMBC9C/sfwix401RZRKtRRBC8eFgr4nFopk0x&#10;mZQmatdfvzkIHh/ve7XpnRUP6kLjWcFknIEgLr1uuFZwLvajOYgQkTVaz6TgjwJs1l+DFebaP/mX&#10;HqdYixTCIUcFJsY2lzKUhhyGsW+JE1f5zmFMsKul7vCZwp2V0yybSYcNpwaDLe0MlbfT3SnI5ldj&#10;q5+j3RXHV3G9VYvLnRdKDb/77RJEpD5+xG/3QSuYTtL8dCYdAbn+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SI6B8AAAADcAAAADwAAAAAAAAAAAAAAAACYAgAAZHJzL2Rvd25y&#10;ZXYueG1sUEsFBgAAAAAEAAQA9QAAAIUDAAAAAA==&#10;" filled="f" strokecolor="black [3213]" strokeweight="3pt"/>
                <v:shape id="_x0000_s1040" type="#_x0000_t202" style="position:absolute;left:45914;top:5739;width:2762;height:26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oFd8IA&#10;AADcAAAADwAAAGRycy9kb3ducmV2LnhtbESPS4vCMBSF9wP+h3AFd2NaQZFqFBEEERe+Fi4vzbWp&#10;bW5qE7X++8nAwCwP5/Fx5svO1uJFrS8dK0iHCQji3OmSCwWX8+Z7CsIHZI21Y1LwIQ/LRe9rjpl2&#10;bz7S6xQKEUfYZ6jAhNBkUvrckEU/dA1x9G6utRiibAupW3zHcVvLUZJMpMWSI8FgQ2tDeXV62gjZ&#10;+/x5dI97uq/k1VQTHB/MTqlBv1vNQATqwn/4r73VCkZpCr9n4hGQi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WgV3wgAAANwAAAAPAAAAAAAAAAAAAAAAAJgCAABkcnMvZG93&#10;bnJldi54bWxQSwUGAAAAAAQABAD1AAAAhwMAAAAA&#10;" stroked="f">
                  <v:textbox style="mso-fit-shape-to-text:t">
                    <w:txbxContent>
                      <w:p w:rsidR="00645D5F" w:rsidRPr="001A038F" w:rsidRDefault="00645D5F" w:rsidP="00645D5F">
                        <w:pPr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2</w:t>
                        </w:r>
                      </w:p>
                    </w:txbxContent>
                  </v:textbox>
                </v:shape>
                <v:rect id="Retângulo 212" o:spid="_x0000_s1041" style="position:absolute;left:46109;top:8365;width:2368;height:62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wB68QA&#10;AADcAAAADwAAAGRycy9kb3ducmV2LnhtbESPQWvCQBSE74X+h+UVeqsbQxETXaUIBS8eaop4fGRf&#10;ssHdtyG7avTXuwWhx2FmvmGW69FZcaEhdJ4VTCcZCOLa645bBb/V98ccRIjIGq1nUnCjAOvV68sS&#10;S+2v/EOXfWxFgnAoUYGJsS+lDLUhh2Hie+LkNX5wGJMcWqkHvCa4szLPspl02HFaMNjTxlB92p+d&#10;gmx+NLb53NlNtbtXx1NTHM5cKPX+Nn4tQEQa43/42d5qBfk0h78z6Qj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q8AevEAAAA3AAAAA8AAAAAAAAAAAAAAAAAmAIAAGRycy9k&#10;b3ducmV2LnhtbFBLBQYAAAAABAAEAPUAAACJAwAAAAA=&#10;" filled="f" strokecolor="black [3213]" strokeweight="3pt"/>
                <v:shape id="_x0000_s1042" type="#_x0000_t202" style="position:absolute;left:18385;top:7976;width:2191;height:26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Q+m8MA&#10;AADcAAAADwAAAGRycy9kb3ducmV2LnhtbESPS4vCMBSF98L8h3AH3GlaRRmqUWRAEHExPhazvDTX&#10;pra56TRR67+fCILLw3l8nPmys7W4UetLxwrSYQKCOHe65ELB6bgefIHwAVlj7ZgUPMjDcvHRm2Om&#10;3Z33dDuEQsQR9hkqMCE0mZQ+N2TRD11DHL2zay2GKNtC6hbvcdzWcpQkU2mx5Egw2NC3obw6XG2E&#10;7Hx+3bu/S7qr5K+ppjj5MVul+p/dagYiUBfe4Vd7oxWM0jE8z8Qj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MQ+m8MAAADcAAAADwAAAAAAAAAAAAAAAACYAgAAZHJzL2Rv&#10;d25yZXYueG1sUEsFBgAAAAAEAAQA9QAAAIgDAAAAAA==&#10;" stroked="f">
                  <v:textbox style="mso-fit-shape-to-text:t">
                    <w:txbxContent>
                      <w:p w:rsidR="00645D5F" w:rsidRPr="001A038F" w:rsidRDefault="00645D5F" w:rsidP="00645D5F">
                        <w:pPr>
                          <w:rPr>
                            <w:b/>
                          </w:rPr>
                        </w:pPr>
                        <w:r w:rsidRPr="001A038F">
                          <w:rPr>
                            <w:b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sz w:val="22"/>
        </w:rPr>
        <w:t xml:space="preserve">Expanda as abas para preenchimento do exame clicando em cima do </w:t>
      </w:r>
      <w:r>
        <w:rPr>
          <w:sz w:val="22"/>
        </w:rPr>
        <w:t>nome</w:t>
      </w:r>
      <w:r>
        <w:rPr>
          <w:sz w:val="22"/>
        </w:rPr>
        <w:t>¹ ou clicando na seta²</w:t>
      </w: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645D5F" w:rsidRDefault="00645D5F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95616" behindDoc="0" locked="0" layoutInCell="1" allowOverlap="1">
                <wp:simplePos x="0" y="0"/>
                <wp:positionH relativeFrom="column">
                  <wp:posOffset>872747</wp:posOffset>
                </wp:positionH>
                <wp:positionV relativeFrom="paragraph">
                  <wp:posOffset>378257</wp:posOffset>
                </wp:positionV>
                <wp:extent cx="5046980" cy="3037840"/>
                <wp:effectExtent l="152400" t="152400" r="363220" b="353060"/>
                <wp:wrapNone/>
                <wp:docPr id="226" name="Grupo 2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15" name="Imagem 215"/>
                          <pic:cNvPicPr>
                            <a:picLocks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22" name="Retângulo 222"/>
                        <wps:cNvSpPr/>
                        <wps:spPr>
                          <a:xfrm>
                            <a:off x="2042808" y="398834"/>
                            <a:ext cx="2869660" cy="2402732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C7868F" id="Grupo 226" o:spid="_x0000_s1026" style="position:absolute;margin-left:68.7pt;margin-top:29.8pt;width:397.4pt;height:239.2pt;z-index:25169561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">
                <v:shape id="Imagem 215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7TnRjCAAAA3AAAAA8AAABkcnMvZG93bnJldi54bWxEj0FrwkAUhO9C/8PyCr3pxlCLRDdBCoX2&#10;aOzB3J7ZZzaYfRt2t5r+e1co9DjMzDfMtprsIK7kQ+9YwXKRgSBune65U/B9+JivQYSIrHFwTAp+&#10;KUBVPs22WGh34z1d69iJBOFQoAIT41hIGVpDFsPCjcTJOztvMSbpO6k93hLcDjLPsjdpsee0YHCk&#10;d0Ptpf6xCrSr8fR6aEzPR2ybZjx95eiVenmedhsQkab4H/5rf2oF+XIFjzPpCMjyD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O050YwgAAANwAAAAPAAAAAAAAAAAAAAAAAJ8C&#10;AABkcnMvZG93bnJldi54bWxQSwUGAAAAAAQABAD3AAAAjgMAAAAA&#10;">
                  <v:imagedata r:id="rId42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22" o:spid="_x0000_s1028" style="position:absolute;left:20428;top:3988;width:28696;height:2402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DLVsUA&#10;AADcAAAADwAAAGRycy9kb3ducmV2LnhtbESPQWvCQBSE74X+h+UJvdWNoYimbkIRCr14qBHx+Mi+&#10;ZIO7b0N21bS/vlsQPA4z8w2zqSZnxZXG0HtWsJhnIIgbr3vuFBzqz9cViBCRNVrPpOCHAlTl89MG&#10;C+1v/E3XfexEgnAoUIGJcSikDI0hh2HuB+LktX50GJMcO6lHvCW4szLPsqV02HNaMDjQ1lBz3l+c&#10;gmx1MrZ929ltvfutT+d2fbzwWqmX2fTxDiLSFB/he/tLK8jzHP7PpCMg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0MtWxQAAANwAAAAPAAAAAAAAAAAAAAAAAJgCAABkcnMv&#10;ZG93bnJldi54bWxQSwUGAAAAAAQABAD1AAAAigMAAAAA&#10;" filled="f" strokecolor="black [3213]" strokeweight="3pt"/>
              </v:group>
            </w:pict>
          </mc:Fallback>
        </mc:AlternateContent>
      </w:r>
      <w:r>
        <w:rPr>
          <w:noProof/>
          <w:sz w:val="22"/>
          <w:lang w:eastAsia="pt-BR"/>
        </w:rPr>
        <w:t>Preencha todos os campos de acordo com o desejado</w:t>
      </w: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FC3964" w:rsidP="00823A9B">
      <w:pPr>
        <w:pStyle w:val="ParagrafoManual"/>
        <w:rPr>
          <w:noProof/>
          <w:sz w:val="22"/>
          <w:lang w:eastAsia="pt-BR"/>
        </w:rPr>
      </w:pPr>
    </w:p>
    <w:p w:rsidR="00FC3964" w:rsidRDefault="00B70445" w:rsidP="00823A9B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698688" behindDoc="0" locked="0" layoutInCell="1" allowOverlap="1">
                <wp:simplePos x="0" y="0"/>
                <wp:positionH relativeFrom="column">
                  <wp:posOffset>872747</wp:posOffset>
                </wp:positionH>
                <wp:positionV relativeFrom="paragraph">
                  <wp:posOffset>379703</wp:posOffset>
                </wp:positionV>
                <wp:extent cx="5046980" cy="3037840"/>
                <wp:effectExtent l="152400" t="152400" r="363220" b="353060"/>
                <wp:wrapNone/>
                <wp:docPr id="230" name="Grupo 2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27" name="Imagem 227"/>
                          <pic:cNvPicPr>
                            <a:picLocks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28" name="Retângulo 228"/>
                        <wps:cNvSpPr/>
                        <wps:spPr>
                          <a:xfrm>
                            <a:off x="2042808" y="1712068"/>
                            <a:ext cx="2811294" cy="1138136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3EC7FE8" id="Grupo 230" o:spid="_x0000_s1026" style="position:absolute;margin-left:68.7pt;margin-top:29.9pt;width:397.4pt;height:239.2pt;z-index:25169868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">
                <v:shape id="Imagem 227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Vn82bFAAAA3AAAAA8AAABkcnMvZG93bnJldi54bWxEj9FqwkAURN8L/sNyBd/qxlBUUlcRpVVC&#10;H2rsB1yzt0lq9m66u2r6992C0MdhZs4wi1VvWnEl5xvLCibjBARxaXXDlYKP48vjHIQPyBpby6Tg&#10;hzysloOHBWba3vhA1yJUIkLYZ6igDqHLpPRlTQb92HbE0fu0zmCI0lVSO7xFuGllmiRTabDhuFBj&#10;R5uaynNxMQr0JKd8+/XtTu/T9PX0lu+eeM5KjYb9+hlEoD78h+/tvVaQpjP4OxOPgFz+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1Z/NmxQAAANwAAAAPAAAAAAAAAAAAAAAA&#10;AJ8CAABkcnMvZG93bnJldi54bWxQSwUGAAAAAAQABAD3AAAAkQMAAAAA&#10;">
                  <v:imagedata r:id="rId44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28" o:spid="_x0000_s1028" style="position:absolute;left:20428;top:17120;width:28113;height:113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j8vMEA&#10;AADcAAAADwAAAGRycy9kb3ducmV2LnhtbERPTYvCMBC9L/gfwgh7W9Mti2g1yiIIXjxoRTwOzbQp&#10;JpPSRO3urzcHwePjfS/Xg7PiTn1oPSv4nmQgiCuvW24UnMrt1wxEiMgarWdS8EcB1qvRxxIL7R98&#10;oPsxNiKFcChQgYmxK6QMlSGHYeI74sTVvncYE+wbqXt8pHBnZZ5lU+mw5dRgsKONoep6vDkF2exi&#10;bP2zt5ty/19ervX8fOO5Up/j4XcBItIQ3+KXe6cV5Hlam86kIyB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U4/LzBAAAA3AAAAA8AAAAAAAAAAAAAAAAAmAIAAGRycy9kb3du&#10;cmV2LnhtbFBLBQYAAAAABAAEAPUAAACGAwAAAAA=&#10;" filled="f" strokecolor="black [3213]" strokeweight="3pt"/>
              </v:group>
            </w:pict>
          </mc:Fallback>
        </mc:AlternateContent>
      </w:r>
      <w:r>
        <w:rPr>
          <w:noProof/>
          <w:sz w:val="22"/>
          <w:lang w:eastAsia="pt-BR"/>
        </w:rPr>
        <w:t>Digite observações caso deseje</w:t>
      </w: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823A9B">
      <w:pPr>
        <w:pStyle w:val="ParagrafoManual"/>
        <w:rPr>
          <w:noProof/>
          <w:sz w:val="22"/>
          <w:lang w:eastAsia="pt-BR"/>
        </w:rPr>
      </w:pPr>
    </w:p>
    <w:p w:rsidR="00B70445" w:rsidRDefault="00B70445" w:rsidP="00B70445"/>
    <w:p w:rsidR="00B70445" w:rsidRDefault="00B70445" w:rsidP="00B70445">
      <w:pPr>
        <w:pStyle w:val="ParagrafoManual"/>
        <w:rPr>
          <w:noProof/>
          <w:sz w:val="22"/>
          <w:lang w:eastAsia="pt-BR"/>
        </w:rPr>
      </w:pPr>
      <w:r>
        <w:rPr>
          <w:noProof/>
          <w:sz w:val="22"/>
          <w:lang w:eastAsia="pt-BR"/>
        </w:rPr>
        <w:lastRenderedPageBreak/>
        <w:t>Suba a barra de rolagem até acima e clique em Salvar.</w:t>
      </w:r>
    </w:p>
    <w:p w:rsidR="00B70445" w:rsidRDefault="00B70445" w:rsidP="00B70445">
      <w:bookmarkStart w:id="7" w:name="_GoBack"/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1760" behindDoc="0" locked="0" layoutInCell="1" allowOverlap="1">
                <wp:simplePos x="0" y="0"/>
                <wp:positionH relativeFrom="column">
                  <wp:posOffset>756015</wp:posOffset>
                </wp:positionH>
                <wp:positionV relativeFrom="paragraph">
                  <wp:posOffset>159236</wp:posOffset>
                </wp:positionV>
                <wp:extent cx="5046980" cy="3037840"/>
                <wp:effectExtent l="152400" t="152400" r="363220" b="353060"/>
                <wp:wrapNone/>
                <wp:docPr id="233" name="Grupo 2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31" name="Imagem 231"/>
                          <pic:cNvPicPr>
                            <a:picLocks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32" name="Retângulo 232"/>
                        <wps:cNvSpPr/>
                        <wps:spPr>
                          <a:xfrm>
                            <a:off x="4309353" y="573932"/>
                            <a:ext cx="437745" cy="204281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D21F19" id="Grupo 233" o:spid="_x0000_s1026" style="position:absolute;margin-left:59.55pt;margin-top:12.55pt;width:397.4pt;height:239.2pt;z-index:25170176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">
                <v:shape id="Imagem 231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2c8zfBAAAA3AAAAA8AAABkcnMvZG93bnJldi54bWxEj0GLwjAUhO8L/ofwBG9rqoJoNYoIC4J4&#10;sBa9PppnW21eSpO19d8bQfA4zMw3zHLdmUo8qHGlZQWjYQSCOLO65FxBevr7nYFwHlljZZkUPMnB&#10;etX7WWKsbctHeiQ+FwHCLkYFhfd1LKXLCjLohrYmDt7VNgZ9kE0udYNtgJtKjqNoKg2WHBYKrGlb&#10;UHZP/o2Cc7tP6ZZPTXKY7XjCem6Ti1Zq0O82CxCeOv8Nf9o7rWA8GcH7TDgCcvUC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2c8zfBAAAA3AAAAA8AAAAAAAAAAAAAAAAAnwIA&#10;AGRycy9kb3ducmV2LnhtbFBLBQYAAAAABAAEAPcAAACNAwAAAAA=&#10;">
                  <v:imagedata r:id="rId46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32" o:spid="_x0000_s1028" style="position:absolute;left:43093;top:5739;width:4377;height:20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ldi8UA&#10;AADcAAAADwAAAGRycy9kb3ducmV2LnhtbESPwWrDMBBE74H8g9hAb4lct5TEtRJKoNBLDo1DyHGx&#10;1paxtDKWkrj9+qpQ6HGYmTdMuZucFTcaQ+dZweMqA0Fce91xq+BUvS/XIEJE1mg9k4IvCrDbzmcl&#10;Ftrf+ZNux9iKBOFQoAIT41BIGWpDDsPKD8TJa/zoMCY5tlKPeE9wZ2WeZS/SYcdpweBAe0N1f7w6&#10;Bdn6YmzzfLD76vBdXfpmc77yRqmHxfT2CiLSFP/Df+0PrSB/yuH3TDoC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CV2LxQAAANwAAAAPAAAAAAAAAAAAAAAAAJgCAABkcnMv&#10;ZG93bnJldi54bWxQSwUGAAAAAAQABAD1AAAAigMAAAAA&#10;" filled="f" strokecolor="black [3213]" strokeweight="3pt"/>
              </v:group>
            </w:pict>
          </mc:Fallback>
        </mc:AlternateContent>
      </w:r>
      <w:bookmarkEnd w:id="7"/>
    </w:p>
    <w:p w:rsidR="00B70445" w:rsidRDefault="00B70445" w:rsidP="00B70445"/>
    <w:p w:rsidR="00B70445" w:rsidRPr="00823A9B" w:rsidRDefault="00B70445" w:rsidP="00823A9B">
      <w:pPr>
        <w:pStyle w:val="ParagrafoManual"/>
        <w:rPr>
          <w:noProof/>
          <w:sz w:val="22"/>
          <w:lang w:eastAsia="pt-BR"/>
        </w:rPr>
      </w:pPr>
    </w:p>
    <w:sectPr w:rsidR="00B70445" w:rsidRPr="00823A9B" w:rsidSect="00D569DD">
      <w:headerReference w:type="even" r:id="rId47"/>
      <w:headerReference w:type="default" r:id="rId48"/>
      <w:footerReference w:type="even" r:id="rId49"/>
      <w:footerReference w:type="default" r:id="rId50"/>
      <w:headerReference w:type="first" r:id="rId51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7F0D" w:rsidRDefault="00F07F0D" w:rsidP="00CA5701">
      <w:r>
        <w:separator/>
      </w:r>
    </w:p>
  </w:endnote>
  <w:endnote w:type="continuationSeparator" w:id="0">
    <w:p w:rsidR="00F07F0D" w:rsidRDefault="00F07F0D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4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45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70445">
                            <w:rPr>
                              <w:noProof/>
                              <w:sz w:val="20"/>
                              <w:szCs w:val="20"/>
                            </w:rPr>
                            <w:t>7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48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70445">
                      <w:rPr>
                        <w:noProof/>
                        <w:sz w:val="20"/>
                        <w:szCs w:val="20"/>
                      </w:rPr>
                      <w:t>7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7F0D" w:rsidRDefault="00F07F0D" w:rsidP="00CA5701">
      <w:r>
        <w:separator/>
      </w:r>
    </w:p>
  </w:footnote>
  <w:footnote w:type="continuationSeparator" w:id="0">
    <w:p w:rsidR="00F07F0D" w:rsidRDefault="00F07F0D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D8111E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41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D8111E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42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8111E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D02F5B" w:rsidRPr="00D02F5B">
                            <w:t>Especialidade Oftalmologia</w:t>
                          </w:r>
                        </w:p>
                        <w:p w:rsidR="00C4691D" w:rsidRPr="005D5B9D" w:rsidRDefault="00C4691D" w:rsidP="00D8111E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3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8111E">
                    <w:pPr>
                      <w:pStyle w:val="Ttulo"/>
                    </w:pPr>
                    <w:r>
                      <w:t xml:space="preserve">Guia Rápido – </w:t>
                    </w:r>
                    <w:r w:rsidR="00D02F5B" w:rsidRPr="00D02F5B">
                      <w:t>Especialidade Oftalmologia</w:t>
                    </w:r>
                  </w:p>
                  <w:p w:rsidR="00C4691D" w:rsidRPr="005D5B9D" w:rsidRDefault="00C4691D" w:rsidP="00D8111E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525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038F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1F6C52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7111"/>
    <w:rsid w:val="002906EC"/>
    <w:rsid w:val="002915F1"/>
    <w:rsid w:val="00291C92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285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B48"/>
    <w:rsid w:val="003A4C5F"/>
    <w:rsid w:val="003A5AF7"/>
    <w:rsid w:val="003B23B5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021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77B55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3B74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082C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2222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2BD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0D08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3AF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CEA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5D5F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1279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712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66C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3A9B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547D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31B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0F2A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A85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3F8B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445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1818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6879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3C2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CF4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2F5B"/>
    <w:rsid w:val="00D031E4"/>
    <w:rsid w:val="00D03B4C"/>
    <w:rsid w:val="00D050EC"/>
    <w:rsid w:val="00D0591C"/>
    <w:rsid w:val="00D05ACF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208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49D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95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0E4A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07F0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36CD"/>
    <w:rsid w:val="00FC3964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051C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D8111E"/>
    <w:pPr>
      <w:spacing w:before="240" w:after="60"/>
      <w:ind w:left="709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D8111E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D8111E"/>
    <w:pPr>
      <w:tabs>
        <w:tab w:val="left" w:pos="480"/>
        <w:tab w:val="left" w:leader="dot" w:pos="8828"/>
      </w:tabs>
      <w:spacing w:before="60" w:after="60"/>
      <w:ind w:left="567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paragraph" w:styleId="Legenda">
    <w:name w:val="caption"/>
    <w:basedOn w:val="Normal"/>
    <w:next w:val="Normal"/>
    <w:uiPriority w:val="35"/>
    <w:unhideWhenUsed/>
    <w:qFormat/>
    <w:rsid w:val="001A038F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header" Target="header1.xml"/><Relationship Id="rId50" Type="http://schemas.openxmlformats.org/officeDocument/2006/relationships/footer" Target="foot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header" Target="header2.xml"/><Relationship Id="rId8" Type="http://schemas.openxmlformats.org/officeDocument/2006/relationships/image" Target="media/image1.png"/><Relationship Id="rId51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2.jpeg"/><Relationship Id="rId2" Type="http://schemas.openxmlformats.org/officeDocument/2006/relationships/image" Target="media/image41.jpeg"/><Relationship Id="rId1" Type="http://schemas.openxmlformats.org/officeDocument/2006/relationships/image" Target="media/image40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1.jpeg"/><Relationship Id="rId1" Type="http://schemas.openxmlformats.org/officeDocument/2006/relationships/image" Target="media/image40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68C866-0155-4134-8E44-3146FA2A1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140</TotalTime>
  <Pages>17</Pages>
  <Words>448</Words>
  <Characters>2420</Characters>
  <Application>Microsoft Office Word</Application>
  <DocSecurity>0</DocSecurity>
  <Lines>20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2863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78</cp:revision>
  <cp:lastPrinted>2014-01-19T16:14:00Z</cp:lastPrinted>
  <dcterms:created xsi:type="dcterms:W3CDTF">2017-05-12T20:41:00Z</dcterms:created>
  <dcterms:modified xsi:type="dcterms:W3CDTF">2017-06-12T15:55:00Z</dcterms:modified>
</cp:coreProperties>
</file>