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4456A3">
                              <w:rPr>
                                <w:lang w:val="pt-BR"/>
                              </w:rPr>
                              <w:t>Marcação de bloqueio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4456A3">
                        <w:rPr>
                          <w:lang w:val="pt-BR"/>
                        </w:rPr>
                        <w:t>Marcação de bloqueio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1A013F">
      <w:pPr>
        <w:pStyle w:val="Ttulo"/>
      </w:pPr>
      <w:bookmarkStart w:id="0" w:name="_Toc485041341"/>
      <w:r w:rsidRPr="00517D35">
        <w:t>Sumário</w:t>
      </w:r>
      <w:bookmarkEnd w:id="0"/>
    </w:p>
    <w:p w:rsidR="008D1042" w:rsidRPr="008D1042" w:rsidRDefault="008D1042" w:rsidP="001A013F">
      <w:pPr>
        <w:pStyle w:val="Larcio"/>
      </w:pPr>
    </w:p>
    <w:p w:rsidR="00E00B7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5041341" w:history="1">
        <w:r w:rsidR="00E00B7F" w:rsidRPr="00EE779C">
          <w:rPr>
            <w:rStyle w:val="Hyperlink"/>
            <w:noProof/>
          </w:rPr>
          <w:t>Sumário</w:t>
        </w:r>
        <w:r w:rsidR="00E00B7F">
          <w:rPr>
            <w:noProof/>
            <w:webHidden/>
          </w:rPr>
          <w:tab/>
        </w:r>
        <w:r w:rsidR="00E00B7F">
          <w:rPr>
            <w:noProof/>
            <w:webHidden/>
          </w:rPr>
          <w:fldChar w:fldCharType="begin"/>
        </w:r>
        <w:r w:rsidR="00E00B7F">
          <w:rPr>
            <w:noProof/>
            <w:webHidden/>
          </w:rPr>
          <w:instrText xml:space="preserve"> PAGEREF _Toc485041341 \h </w:instrText>
        </w:r>
        <w:r w:rsidR="00E00B7F">
          <w:rPr>
            <w:noProof/>
            <w:webHidden/>
          </w:rPr>
        </w:r>
        <w:r w:rsidR="00E00B7F">
          <w:rPr>
            <w:noProof/>
            <w:webHidden/>
          </w:rPr>
          <w:fldChar w:fldCharType="separate"/>
        </w:r>
        <w:r w:rsidR="00E00B7F">
          <w:rPr>
            <w:noProof/>
            <w:webHidden/>
          </w:rPr>
          <w:t>2</w:t>
        </w:r>
        <w:r w:rsidR="00E00B7F">
          <w:rPr>
            <w:noProof/>
            <w:webHidden/>
          </w:rPr>
          <w:fldChar w:fldCharType="end"/>
        </w:r>
      </w:hyperlink>
    </w:p>
    <w:p w:rsidR="00E00B7F" w:rsidRDefault="00E00B7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41342" w:history="1">
        <w:r w:rsidRPr="00EE779C">
          <w:rPr>
            <w:rStyle w:val="Hyperlink"/>
            <w:noProof/>
          </w:rPr>
          <w:t>Guia Rápido – Marcação de bloqueio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_Toc485041342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00B7F" w:rsidRDefault="00E00B7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41343" w:history="1">
        <w:r w:rsidRPr="00EE779C">
          <w:rPr>
            <w:rStyle w:val="Hyperlink"/>
            <w:noProof/>
          </w:rPr>
          <w:t>Alteração de compromisso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_Toc485041343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00B7F" w:rsidRDefault="00E00B7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5041344" w:history="1">
        <w:r w:rsidRPr="00EE779C">
          <w:rPr>
            <w:rStyle w:val="Hyperlink"/>
            <w:noProof/>
          </w:rPr>
          <w:t>Exclusão de compromisso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_Toc485041344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534E43" w:rsidRPr="00534E43" w:rsidRDefault="000F7DAB" w:rsidP="004456A3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5041342"/>
      <w:r w:rsidR="009A1D2B">
        <w:lastRenderedPageBreak/>
        <w:t>Guia Rápido –</w:t>
      </w:r>
      <w:r w:rsidR="00874007">
        <w:t xml:space="preserve"> </w:t>
      </w:r>
      <w:r w:rsidR="004456A3">
        <w:t>Marcação de bloqueio</w:t>
      </w:r>
      <w:bookmarkEnd w:id="1"/>
    </w:p>
    <w:p w:rsidR="001E0FCA" w:rsidRPr="001E0FCA" w:rsidRDefault="001E0FCA" w:rsidP="003D7E87">
      <w:pPr>
        <w:pStyle w:val="ParagrafoManual"/>
        <w:rPr>
          <w:lang w:eastAsia="pt-BR"/>
        </w:rPr>
      </w:pPr>
    </w:p>
    <w:p w:rsidR="004456A3" w:rsidRDefault="003D7E87" w:rsidP="003D7E87">
      <w:pPr>
        <w:pStyle w:val="ParagrafoManual"/>
        <w:ind w:left="567" w:firstLine="1134"/>
        <w:rPr>
          <w:rFonts w:cs="Arial"/>
        </w:rPr>
      </w:pPr>
      <w:r>
        <w:rPr>
          <w:rFonts w:cs="Arial"/>
        </w:rPr>
        <w:t xml:space="preserve">No Fly01 Saúde é </w:t>
      </w:r>
      <w:r w:rsidR="004456A3">
        <w:rPr>
          <w:rFonts w:cs="Arial"/>
        </w:rPr>
        <w:t>realizar a marcação de bloqueios na agenda.</w:t>
      </w:r>
    </w:p>
    <w:p w:rsidR="004456A3" w:rsidRDefault="004456A3" w:rsidP="003D7E87">
      <w:pPr>
        <w:pStyle w:val="ParagrafoManual"/>
        <w:ind w:left="567" w:firstLine="1134"/>
        <w:rPr>
          <w:rFonts w:cs="Arial"/>
        </w:rPr>
      </w:pPr>
    </w:p>
    <w:p w:rsidR="003D7E87" w:rsidRPr="00E1154D" w:rsidRDefault="003D7E87" w:rsidP="003D7E87">
      <w:pPr>
        <w:pStyle w:val="ParagrafoManual"/>
        <w:ind w:left="567" w:firstLine="1134"/>
        <w:rPr>
          <w:rFonts w:cs="Arial"/>
        </w:rPr>
      </w:pPr>
      <w:r>
        <w:rPr>
          <w:rFonts w:cs="Arial"/>
        </w:rPr>
        <w:t>Para isso, primeiramente abra o sistema.</w:t>
      </w:r>
    </w:p>
    <w:p w:rsidR="00C65003" w:rsidRDefault="004456A3" w:rsidP="00460E00">
      <w:pPr>
        <w:pStyle w:val="ParagrafoManual"/>
        <w:ind w:left="1769" w:firstLine="0"/>
        <w:jc w:val="center"/>
        <w:rPr>
          <w:rFonts w:ascii="Calibri" w:hAnsi="Calibri"/>
        </w:rPr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17099F5B" wp14:editId="67331CFB">
            <wp:simplePos x="0" y="0"/>
            <wp:positionH relativeFrom="column">
              <wp:posOffset>767080</wp:posOffset>
            </wp:positionH>
            <wp:positionV relativeFrom="paragraph">
              <wp:posOffset>155575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C2C08" w:rsidRDefault="000C2C08" w:rsidP="00362801"/>
    <w:p w:rsidR="00E8358F" w:rsidRDefault="00E8358F" w:rsidP="00362801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E8358F" w:rsidRPr="00E8358F" w:rsidRDefault="00E8358F" w:rsidP="00E8358F"/>
    <w:p w:rsidR="00371E53" w:rsidRPr="00371E53" w:rsidRDefault="004456A3" w:rsidP="00371E53">
      <w:pPr>
        <w:pStyle w:val="ParagrafoManual"/>
      </w:pPr>
      <w:r>
        <w:t>C</w:t>
      </w:r>
      <w:r w:rsidR="00D05FC8">
        <w:t>lique em Agendamentos</w:t>
      </w:r>
    </w:p>
    <w:p w:rsidR="00371E53" w:rsidRDefault="00371E53" w:rsidP="00D60883"/>
    <w:p w:rsidR="00D60883" w:rsidRDefault="004456A3" w:rsidP="00D60883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768985</wp:posOffset>
                </wp:positionH>
                <wp:positionV relativeFrom="paragraph">
                  <wp:posOffset>37465</wp:posOffset>
                </wp:positionV>
                <wp:extent cx="5046980" cy="3037840"/>
                <wp:effectExtent l="152400" t="152400" r="363220" b="353060"/>
                <wp:wrapNone/>
                <wp:docPr id="13" name="Grupo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0" name="Imagem 10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1" name="Retângulo 11"/>
                        <wps:cNvSpPr/>
                        <wps:spPr>
                          <a:xfrm>
                            <a:off x="0" y="409575"/>
                            <a:ext cx="981075" cy="1428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0D4D80" id="Grupo 13" o:spid="_x0000_s1026" style="position:absolute;margin-left:60.55pt;margin-top:2.95pt;width:397.4pt;height:239.2pt;z-index:25167462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G5Vp7EAAAA2wAAAA8AAABkcnMvZG93bnJldi54bWxEj0FrwkAQhe8F/8Mygre60YO0qatEQbQF&#10;D6YFr9PsNAndnQ3ZVeO/7xyE3mZ4b977ZrkevFNX6mMb2MBsmoEiroJtuTbw9bl7fgEVE7JFF5gM&#10;3CnCejV6WmJuw41PdC1TrSSEY44GmpS6XOtYNeQxTkNHLNpP6D0mWfta2x5vEu6dnmfZQntsWRoa&#10;7GjbUPVbXryBsri0d1uFxf71XBw/vs8n9+42xkzGQ/EGKtGQ/s2P64MVfKGXX2QAvfo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G5Vp7EAAAA2wAAAA8AAAAAAAAAAAAAAAAA&#10;nwIAAGRycy9kb3ducmV2LnhtbFBLBQYAAAAABAAEAPcAAACQAwAAAAA=&#10;">
                  <v:imagedata r:id="rId9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1" o:spid="_x0000_s1028" style="position:absolute;top:4095;width:9810;height:1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JA2cAA&#10;AADbAAAADwAAAGRycy9kb3ducmV2LnhtbERPTYvCMBC9C/sfwix401SRRatRRBD24kG7iMehmTbF&#10;ZFKaqF1/vREW9jaP9zmrTe+suFMXGs8KJuMMBHHpdcO1gp9iP5qDCBFZo/VMCn4pwGb9MVhhrv2D&#10;j3Q/xVqkEA45KjAxtrmUoTTkMIx9S5y4yncOY4JdLXWHjxTurJxm2Zd02HBqMNjSzlB5Pd2cgmx+&#10;MbaaHeyuODyLy7VanG+8UGr42W+XICL18V/85/7Waf4E3r+kA+T6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BJA2cAAAADbAAAADwAAAAAAAAAAAAAAAACYAgAAZHJzL2Rvd25y&#10;ZXYueG1sUEsFBgAAAAAEAAQA9QAAAIUDAAAAAA==&#10;" filled="f" strokecolor="black [3213]" strokeweight="3pt"/>
              </v:group>
            </w:pict>
          </mc:Fallback>
        </mc:AlternateContent>
      </w:r>
    </w:p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371E53" w:rsidRDefault="004456A3" w:rsidP="00371E53">
      <w:pPr>
        <w:pStyle w:val="ParagrafoManual"/>
      </w:pPr>
      <w:r>
        <w:t>Clique em algum horário vazio</w:t>
      </w:r>
    </w:p>
    <w:p w:rsidR="00D60883" w:rsidRDefault="00D60883" w:rsidP="00D60883">
      <w:pPr>
        <w:jc w:val="center"/>
      </w:pPr>
    </w:p>
    <w:p w:rsidR="00D60883" w:rsidRPr="00D60883" w:rsidRDefault="004456A3" w:rsidP="00D60883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5BB5CCE9" wp14:editId="6882E281">
            <wp:simplePos x="0" y="0"/>
            <wp:positionH relativeFrom="column">
              <wp:posOffset>711835</wp:posOffset>
            </wp:positionH>
            <wp:positionV relativeFrom="paragraph">
              <wp:posOffset>29210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Default="00D60883" w:rsidP="00D60883"/>
    <w:p w:rsidR="004456A3" w:rsidRDefault="004456A3" w:rsidP="00D60883"/>
    <w:p w:rsidR="004456A3" w:rsidRDefault="004456A3" w:rsidP="00D60883"/>
    <w:p w:rsidR="004456A3" w:rsidRDefault="004456A3" w:rsidP="00D60883"/>
    <w:p w:rsidR="004456A3" w:rsidRDefault="004456A3" w:rsidP="00D60883"/>
    <w:p w:rsidR="004456A3" w:rsidRDefault="004456A3" w:rsidP="00D60883"/>
    <w:p w:rsidR="004456A3" w:rsidRDefault="004456A3" w:rsidP="00D60883"/>
    <w:p w:rsidR="004456A3" w:rsidRDefault="004456A3" w:rsidP="00D60883"/>
    <w:p w:rsidR="004456A3" w:rsidRDefault="004456A3" w:rsidP="004456A3">
      <w:pPr>
        <w:pStyle w:val="ParagrafoManual"/>
      </w:pPr>
      <w:r>
        <w:t xml:space="preserve">Clique </w:t>
      </w:r>
      <w:r>
        <w:t>na aba Bloqueio</w:t>
      </w:r>
    </w:p>
    <w:p w:rsidR="004456A3" w:rsidRDefault="004456A3" w:rsidP="004456A3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711835</wp:posOffset>
                </wp:positionH>
                <wp:positionV relativeFrom="paragraph">
                  <wp:posOffset>198755</wp:posOffset>
                </wp:positionV>
                <wp:extent cx="5046980" cy="3037840"/>
                <wp:effectExtent l="152400" t="152400" r="363220" b="353060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5" name="Imagem 15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6" name="Retângulo 16"/>
                        <wps:cNvSpPr/>
                        <wps:spPr>
                          <a:xfrm>
                            <a:off x="2914650" y="647700"/>
                            <a:ext cx="723900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AB4167" id="Grupo 17" o:spid="_x0000_s1026" style="position:absolute;margin-left:56.05pt;margin-top:15.65pt;width:397.4pt;height:239.2pt;z-index:25167872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">
                <v:shape id="Imagem 15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/DvK2/AAAA2wAAAA8AAABkcnMvZG93bnJldi54bWxET0uLwjAQvi/4H8II3tZUYRepplKUBVm8&#10;+MDz0Ix9mExKk63135sFwdt8fM9ZrQdrRE+drx0rmE0TEMSF0zWXCs6nn88FCB+QNRrHpOBBHtbZ&#10;6GOFqXZ3PlB/DKWIIexTVFCF0KZS+qIii37qWuLIXV1nMUTYlVJ3eI/h1sh5knxLizXHhgpb2lRU&#10;3I5/VsEcmyToBk1+WFzMPu/d7/a0U2oyHvIliEBDeItf7p2O87/g/5d4gMye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/w7ytvwAAANsAAAAPAAAAAAAAAAAAAAAAAJ8CAABk&#10;cnMvZG93bnJldi54bWxQSwUGAAAAAAQABAD3AAAAiwMAAAAA&#10;">
                  <v:imagedata r:id="rId12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16" o:spid="_x0000_s1028" style="position:absolute;left:29146;top:6477;width:7239;height:2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vYrcAA&#10;AADbAAAADwAAAGRycy9kb3ducmV2LnhtbERPTYvCMBC9L/gfwix4W9MVEa1GEUHw4mHtIh6HZtoU&#10;k0lpolZ//UYQ9jaP9znLde+suFEXGs8KvkcZCOLS64ZrBb/F7msGIkRkjdYzKXhQgPVq8LHEXPs7&#10;/9DtGGuRQjjkqMDE2OZShtKQwzDyLXHiKt85jAl2tdQd3lO4s3KcZVPpsOHUYLClraHycrw6Bdns&#10;bGw1OdhtcXgW50s1P115rtTws98sQETq47/47d7rNH8Kr1/SAXL1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/vYrcAAAADbAAAADwAAAAAAAAAAAAAAAACYAgAAZHJzL2Rvd25y&#10;ZXYueG1sUEsFBgAAAAAEAAQA9QAAAIUDAAAAAA==&#10;" filled="f" strokecolor="black [3213]" strokeweight="3pt"/>
              </v:group>
            </w:pict>
          </mc:Fallback>
        </mc:AlternateContent>
      </w:r>
    </w:p>
    <w:p w:rsidR="004456A3" w:rsidRPr="00371E53" w:rsidRDefault="004456A3" w:rsidP="004456A3">
      <w:pPr>
        <w:pStyle w:val="ParagrafoManual"/>
      </w:pPr>
    </w:p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D60883" w:rsidRPr="00D60883" w:rsidRDefault="00D60883" w:rsidP="00D60883"/>
    <w:p w:rsidR="00902EEA" w:rsidRDefault="00902EEA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E00B7F" w:rsidRDefault="00E00B7F" w:rsidP="00902EEA">
      <w:pPr>
        <w:pStyle w:val="ParagrafoManual"/>
      </w:pPr>
    </w:p>
    <w:p w:rsidR="00031100" w:rsidRDefault="00031100" w:rsidP="00902EEA">
      <w:pPr>
        <w:pStyle w:val="ParagrafoManual"/>
      </w:pPr>
    </w:p>
    <w:p w:rsidR="00031100" w:rsidRDefault="00031100" w:rsidP="00902EEA">
      <w:pPr>
        <w:pStyle w:val="ParagrafoManual"/>
      </w:pPr>
      <w:r>
        <w:lastRenderedPageBreak/>
        <w:t>Digite a duração e a observação</w:t>
      </w:r>
    </w:p>
    <w:p w:rsidR="00031100" w:rsidRDefault="00031100" w:rsidP="00902EEA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1578610</wp:posOffset>
                </wp:positionH>
                <wp:positionV relativeFrom="paragraph">
                  <wp:posOffset>160655</wp:posOffset>
                </wp:positionV>
                <wp:extent cx="3408680" cy="3037840"/>
                <wp:effectExtent l="152400" t="152400" r="363220" b="353060"/>
                <wp:wrapNone/>
                <wp:docPr id="20" name="Grupo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08680" cy="3037840"/>
                          <a:chOff x="0" y="0"/>
                          <a:chExt cx="3408680" cy="3037840"/>
                        </a:xfrm>
                      </wpg:grpSpPr>
                      <pic:pic xmlns:pic="http://schemas.openxmlformats.org/drawingml/2006/picture">
                        <pic:nvPicPr>
                          <pic:cNvPr id="18" name="Imagem 18"/>
                          <pic:cNvPicPr>
                            <a:picLocks noChangeAspect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86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9" name="Retângulo 19"/>
                        <wps:cNvSpPr/>
                        <wps:spPr>
                          <a:xfrm>
                            <a:off x="200025" y="1333500"/>
                            <a:ext cx="3000375" cy="9810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A8FD82" id="Grupo 20" o:spid="_x0000_s1026" style="position:absolute;margin-left:124.3pt;margin-top:12.65pt;width:268.4pt;height:239.2pt;z-index:251681792" coordsize="34086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">
                <v:shape id="Imagem 18" o:spid="_x0000_s1027" type="#_x0000_t75" style="position:absolute;width:34086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4SCbPEAAAA2wAAAA8AAABkcnMvZG93bnJldi54bWxEj0FrwkAQhe8F/8MyQm91Y6FSoquIIFhQ&#10;qIkevA3ZMQlmZ2N21fjvnUOhtxnem/e+mS1616g7daH2bGA8SkARF97WXBo45OuPb1AhIltsPJOB&#10;JwVYzAdvM0ytf/Ce7lkslYRwSNFAFWObah2KihyGkW+JRTv7zmGUtSu17fAh4a7Rn0ky0Q5rloYK&#10;W1pVVFyymzMw+crPZf4Tj9v9dX3td1ntTr9PY96H/XIKKlIf/81/1xsr+AIrv8gAev4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4SCbPEAAAA2wAAAA8AAAAAAAAAAAAAAAAA&#10;nwIAAGRycy9kb3ducmV2LnhtbFBLBQYAAAAABAAEAPcAAACQAwAAAAA=&#10;">
                  <v:imagedata r:id="rId14" o:title=""/>
                  <v:shadow on="t" color="#333" opacity="42598f" origin="-.5,-.5" offset="2.74397mm,2.74397mm"/>
                  <v:path arrowok="t"/>
                </v:shape>
                <v:rect id="Retângulo 19" o:spid="_x0000_s1028" style="position:absolute;left:2000;top:13335;width:30004;height:9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RM38EA&#10;AADbAAAADwAAAGRycy9kb3ducmV2LnhtbERPTYvCMBC9C/6HMII3TVdksV2jLIKwFw/aZfE4NNOm&#10;mExKE7XrrzfCwt7m8T5nvR2cFTfqQ+tZwds8A0Fced1yo+C73M9WIEJE1mg9k4JfCrDdjEdrLLS/&#10;85Fup9iIFMKhQAUmxq6QMlSGHIa574gTV/veYUywb6Tu8Z7CnZWLLHuXDltODQY72hmqLqerU5Ct&#10;zsbWy4PdlYdHeb7U+c+Vc6Wmk+HzA0SkIf6L/9xfOs3P4fVLOk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JkTN/BAAAA2wAAAA8AAAAAAAAAAAAAAAAAmAIAAGRycy9kb3du&#10;cmV2LnhtbFBLBQYAAAAABAAEAPUAAACGAwAAAAA=&#10;" filled="f" strokecolor="black [3213]" strokeweight="3pt"/>
              </v:group>
            </w:pict>
          </mc:Fallback>
        </mc:AlternateContent>
      </w:r>
    </w:p>
    <w:p w:rsidR="00031100" w:rsidRDefault="0003110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  <w:r>
        <w:t>Clique em Salvar</w:t>
      </w: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1578610</wp:posOffset>
                </wp:positionH>
                <wp:positionV relativeFrom="paragraph">
                  <wp:posOffset>57150</wp:posOffset>
                </wp:positionV>
                <wp:extent cx="3408680" cy="3037840"/>
                <wp:effectExtent l="152400" t="152400" r="363220" b="353060"/>
                <wp:wrapNone/>
                <wp:docPr id="26" name="Grupo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08680" cy="3037840"/>
                          <a:chOff x="0" y="0"/>
                          <a:chExt cx="3408680" cy="3037840"/>
                        </a:xfrm>
                      </wpg:grpSpPr>
                      <pic:pic xmlns:pic="http://schemas.openxmlformats.org/drawingml/2006/picture">
                        <pic:nvPicPr>
                          <pic:cNvPr id="22" name="Imagem 22"/>
                          <pic:cNvPicPr>
                            <a:picLocks noChangeAspect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086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5" name="Retângulo 25"/>
                        <wps:cNvSpPr/>
                        <wps:spPr>
                          <a:xfrm>
                            <a:off x="2809875" y="2647950"/>
                            <a:ext cx="533400" cy="29527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25B795" id="Grupo 26" o:spid="_x0000_s1026" style="position:absolute;margin-left:124.3pt;margin-top:4.5pt;width:268.4pt;height:239.2pt;z-index:251686912" coordsize="34086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">
                <v:shape id="Imagem 22" o:spid="_x0000_s1027" type="#_x0000_t75" style="position:absolute;width:34086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GW9OTFAAAA2wAAAA8AAABkcnMvZG93bnJldi54bWxEj81qwzAQhO+BvoPYQm6xXENNcKOEEAi0&#10;0EBjp4feFmtjm1orx1L98/ZVoZDjMDPfMJvdZFoxUO8aywqeohgEcWl1w5WCS3FcrUE4j6yxtUwK&#10;ZnKw2z4sNphpO/KZhtxXIkDYZaig9r7LpHRlTQZdZDvi4F1tb9AH2VdS9zgGuGllEsepNNhwWKix&#10;o0NN5Xf+YxSkz8W1Kt785/v5drxNp7wxXx+zUsvHaf8CwtPk7+H/9qtWkCTw9yX8ALn9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xlvTkxQAAANsAAAAPAAAAAAAAAAAAAAAA&#10;AJ8CAABkcnMvZG93bnJldi54bWxQSwUGAAAAAAQABAD3AAAAkQMAAAAA&#10;">
                  <v:imagedata r:id="rId14" o:title=""/>
                  <v:shadow on="t" color="#333" opacity="42598f" origin="-.5,-.5" offset="2.74397mm,2.74397mm"/>
                  <v:path arrowok="t"/>
                </v:shape>
                <v:rect id="Retângulo 25" o:spid="_x0000_s1028" style="position:absolute;left:28098;top:26479;width:5334;height:2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WMZ8QA&#10;AADbAAAADwAAAGRycy9kb3ducmV2LnhtbESPQWsCMRSE74X+h/AK3rrZSi26NYoIQi8edEU8PjZv&#10;N4vJy7KJuvrrTaHQ4zAz3zDz5eCsuFIfWs8KPrIcBHHldcuNgkO5eZ+CCBFZo/VMCu4UYLl4fZlj&#10;of2Nd3Tdx0YkCIcCFZgYu0LKUBlyGDLfESev9r3DmGTfSN3jLcGdleM8/5IOW04LBjtaG6rO+4tT&#10;kE9PxtafW7sut4/ydK5nxwvPlBq9DatvEJGG+B/+a/9oBeMJ/H5JP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FjGf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</w:p>
    <w:p w:rsidR="00D274F0" w:rsidRDefault="00D274F0" w:rsidP="00902EEA">
      <w:pPr>
        <w:pStyle w:val="ParagrafoManual"/>
      </w:pPr>
      <w:r>
        <w:lastRenderedPageBreak/>
        <w:t>O bloqueio é inserido na agenda</w:t>
      </w:r>
    </w:p>
    <w:p w:rsidR="00D274F0" w:rsidRDefault="003253A3" w:rsidP="003253A3">
      <w:pPr>
        <w:pStyle w:val="ParagrafoManual"/>
        <w:ind w:left="0" w:firstLine="0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30776F4D" wp14:editId="70F5A114">
                <wp:simplePos x="0" y="0"/>
                <wp:positionH relativeFrom="column">
                  <wp:posOffset>952817</wp:posOffset>
                </wp:positionH>
                <wp:positionV relativeFrom="paragraph">
                  <wp:posOffset>84455</wp:posOffset>
                </wp:positionV>
                <wp:extent cx="5046980" cy="3037840"/>
                <wp:effectExtent l="152400" t="152400" r="363220" b="353060"/>
                <wp:wrapNone/>
                <wp:docPr id="30" name="Grupo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8" name="Imagem 28"/>
                          <pic:cNvPicPr>
                            <a:picLocks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9" name="Retângulo 29"/>
                        <wps:cNvSpPr/>
                        <wps:spPr>
                          <a:xfrm>
                            <a:off x="1381125" y="1285875"/>
                            <a:ext cx="3362325" cy="2857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5376EB" id="Grupo 30" o:spid="_x0000_s1026" style="position:absolute;margin-left:75pt;margin-top:6.65pt;width:397.4pt;height:239.2pt;z-index:25168998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">
                <v:shape id="Imagem 28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xD2/i9AAAA2wAAAA8AAABkcnMvZG93bnJldi54bWxET7sKwjAU3QX/IVzBTVMdVKpRRBB0EHzj&#10;eGmubbW5KU3U6tebQXA8nPdkVptCPKlyuWUFvW4EgjixOudUwfGw7IxAOI+ssbBMCt7kYDZtNiYY&#10;a/viHT33PhUhhF2MCjLvy1hKl2Rk0HVtSRy4q60M+gCrVOoKXyHcFLIfRQNpMOfQkGFJi4yS+/5h&#10;FGzzw21tPloP5eW8sJ/ThgYnrVS7Vc/HIDzV/i/+uVdaQT+MDV/CD5DTLwA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jEPb+L0AAADbAAAADwAAAAAAAAAAAAAAAACfAgAAZHJz&#10;L2Rvd25yZXYueG1sUEsFBgAAAAAEAAQA9wAAAIkDAAAAAA==&#10;">
                  <v:imagedata r:id="rId16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29" o:spid="_x0000_s1028" style="position:absolute;left:13811;top:12858;width:33623;height:285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GYsQA&#10;AADbAAAADwAAAGRycy9kb3ducmV2LnhtbESPQWvCQBSE70L/w/IEb7pRpJjUVYpQ6MWDpkiOj+xL&#10;Nrj7NmRXTfvru0Khx2FmvmG2+9FZcachdJ4VLBcZCOLa645bBV/lx3wDIkRkjdYzKfimAPvdy2SL&#10;hfYPPtH9HFuRIBwKVGBi7AspQ23IYVj4njh5jR8cxiSHVuoBHwnurFxl2at02HFaMNjTwVB9Pd+c&#10;gmxTGdusj/ZQHn/K6trklxvnSs2m4/sbiEhj/A//tT+1glUOzy/pB8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IhmL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3253A3" w:rsidRDefault="00440E3F" w:rsidP="00440E3F">
      <w:pPr>
        <w:pStyle w:val="Ttulo"/>
        <w:rPr>
          <w:sz w:val="22"/>
        </w:rPr>
      </w:pPr>
      <w:bookmarkStart w:id="2" w:name="_Toc485041343"/>
      <w:r>
        <w:t>Alteração de compromisso</w:t>
      </w:r>
      <w:bookmarkEnd w:id="2"/>
    </w:p>
    <w:p w:rsidR="003253A3" w:rsidRDefault="003253A3" w:rsidP="003253A3">
      <w:pPr>
        <w:pStyle w:val="ParagrafoManual"/>
        <w:ind w:left="0" w:firstLine="0"/>
      </w:pPr>
    </w:p>
    <w:p w:rsidR="003253A3" w:rsidRDefault="003253A3" w:rsidP="00902EE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4080" behindDoc="1" locked="0" layoutInCell="1" allowOverlap="1" wp14:anchorId="0DE3CDD6" wp14:editId="775C3047">
            <wp:simplePos x="0" y="0"/>
            <wp:positionH relativeFrom="column">
              <wp:posOffset>3293110</wp:posOffset>
            </wp:positionH>
            <wp:positionV relativeFrom="paragraph">
              <wp:posOffset>156210</wp:posOffset>
            </wp:positionV>
            <wp:extent cx="209550" cy="308610"/>
            <wp:effectExtent l="0" t="0" r="0" b="0"/>
            <wp:wrapTight wrapText="bothSides">
              <wp:wrapPolygon edited="0">
                <wp:start x="0" y="0"/>
                <wp:lineTo x="0" y="20000"/>
                <wp:lineTo x="19636" y="20000"/>
                <wp:lineTo x="19636" y="0"/>
                <wp:lineTo x="0" y="0"/>
              </wp:wrapPolygon>
            </wp:wrapTight>
            <wp:docPr id="38" name="Imagem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209550" cy="3086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Ele pode ser alterado a duração arrastando o mesmo em qualquer lugar na parte de baixo da marcação, quando aparecer este cursor </w:t>
      </w:r>
    </w:p>
    <w:p w:rsidR="003253A3" w:rsidRDefault="003253A3" w:rsidP="00902EEA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883285</wp:posOffset>
                </wp:positionH>
                <wp:positionV relativeFrom="paragraph">
                  <wp:posOffset>144145</wp:posOffset>
                </wp:positionV>
                <wp:extent cx="5046980" cy="640715"/>
                <wp:effectExtent l="0" t="0" r="20320" b="6985"/>
                <wp:wrapNone/>
                <wp:docPr id="39" name="Grupo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640715"/>
                          <a:chOff x="0" y="0"/>
                          <a:chExt cx="5046980" cy="640715"/>
                        </a:xfrm>
                      </wpg:grpSpPr>
                      <pic:pic xmlns:pic="http://schemas.openxmlformats.org/drawingml/2006/picture">
                        <pic:nvPicPr>
                          <pic:cNvPr id="36" name="Imagem 3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0372"/>
                          <a:stretch/>
                        </pic:blipFill>
                        <pic:spPr bwMode="auto">
                          <a:xfrm>
                            <a:off x="0" y="0"/>
                            <a:ext cx="5046980" cy="6407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7" name="Retângulo 37"/>
                        <wps:cNvSpPr/>
                        <wps:spPr>
                          <a:xfrm>
                            <a:off x="447675" y="381000"/>
                            <a:ext cx="4599305" cy="21209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ACCADE" id="Grupo 39" o:spid="_x0000_s1026" style="position:absolute;margin-left:69.55pt;margin-top:11.35pt;width:397.4pt;height:50.45pt;z-index:251693056" coordsize="50469,64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">
                <v:shape id="Imagem 36" o:spid="_x0000_s1027" type="#_x0000_t75" style="position:absolute;width:50469;height:64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2VZFnEAAAA2wAAAA8AAABkcnMvZG93bnJldi54bWxEj0FrwkAUhO+F/oflCd7qRmNDm7qRYhA8&#10;FbSVXh/Z1yQm+zZk1yT+e7dQ6HGYmW+YzXYyrRiod7VlBctFBIK4sLrmUsHX5/7pBYTzyBpby6Tg&#10;Rg622ePDBlNtRz7ScPKlCBB2KSqovO9SKV1RkUG3sB1x8H5sb9AH2ZdS9zgGuGnlKooSabDmsFBh&#10;R7uKiuZ0NQo+8vP69bwbzXMeL7vxeIl5ar6Vms+m9zcQnib/H/5rH7SCOIHfL+EHyOwO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2VZFnEAAAA2wAAAA8AAAAAAAAAAAAAAAAA&#10;nwIAAGRycy9kb3ducmV2LnhtbFBLBQYAAAAABAAEAPcAAACQAwAAAAA=&#10;">
                  <v:imagedata r:id="rId19" o:title="" cropright="26458f"/>
                  <v:path arrowok="t"/>
                </v:shape>
                <v:rect id="Retângulo 37" o:spid="_x0000_s1028" style="position:absolute;left:4476;top:3810;width:45993;height:21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IhVsQA&#10;AADbAAAADwAAAGRycy9kb3ducmV2LnhtbESPQWsCMRSE7wX/Q3gFbzVblVa3RhFB8OJBtxSPj83b&#10;zWLysmyirv31jSD0OMzMN8xi1TsrrtSFxrOC91EGgrj0uuFawXexfZuBCBFZo/VMCu4UYLUcvCww&#10;1/7GB7oeYy0ShEOOCkyMbS5lKA05DCPfEiev8p3DmGRXS93hLcGdleMs+5AOG04LBlvaGCrPx4tT&#10;kM1OxlbTvd0U+9/idK7mPxeeKzV87ddfICL18T/8bO+0gsknPL6kHy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CIVb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  <w:rPr>
          <w:noProof/>
          <w:lang w:eastAsia="pt-BR"/>
        </w:rPr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1007110</wp:posOffset>
                </wp:positionH>
                <wp:positionV relativeFrom="paragraph">
                  <wp:posOffset>351155</wp:posOffset>
                </wp:positionV>
                <wp:extent cx="5046980" cy="3037840"/>
                <wp:effectExtent l="152400" t="152400" r="363220" b="353060"/>
                <wp:wrapNone/>
                <wp:docPr id="42" name="Grupo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0" name="Imagem 40"/>
                          <pic:cNvPicPr>
                            <a:picLocks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41" name="Retângulo 41"/>
                        <wps:cNvSpPr/>
                        <wps:spPr>
                          <a:xfrm>
                            <a:off x="1419225" y="1619250"/>
                            <a:ext cx="3573462" cy="11049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5B43125" id="Grupo 42" o:spid="_x0000_s1026" style="position:absolute;margin-left:79.3pt;margin-top:27.65pt;width:397.4pt;height:239.2pt;z-index:25169715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">
                <v:shape id="Imagem 4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lWF6/DAAAA2wAAAA8AAABkcnMvZG93bnJldi54bWxET89rwjAUvg/8H8ITdhFNHTJGbZTqcAzc&#10;ZRrE3h7Nsy02L6XJtPvvl4Ow48f3O1sPthU36n3jWMF8loAgLp1puFKgj7vpGwgfkA22jknBL3lY&#10;r0ZPGabG3fmbbodQiRjCPkUFdQhdKqUva7LoZ64jjtzF9RZDhH0lTY/3GG5b+ZIkr9Jiw7Ghxo62&#10;NZXXw49VkBc7s/n60OfJZHtavO+1PuaFVup5PORLEIGG8C9+uD+NgkVcH7/EHyBX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VYXr8MAAADbAAAADwAAAAAAAAAAAAAAAACf&#10;AgAAZHJzL2Rvd25yZXYueG1sUEsFBgAAAAAEAAQA9wAAAI8DAAAAAA==&#10;">
                  <v:imagedata r:id="rId21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41" o:spid="_x0000_s1028" style="position:absolute;left:14192;top:16192;width:35734;height:110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FvxMMA&#10;AADbAAAADwAAAGRycy9kb3ducmV2LnhtbESPQYvCMBSE74L/ITzBm6aKLNo1igiCFw9rZfH4aF6b&#10;YvJSmqh1f/1mYcHjMDPfMOtt76x4UBcazwpm0wwEcel1w7WCS3GYLEGEiKzReiYFLwqw3QwHa8y1&#10;f/IXPc6xFgnCIUcFJsY2lzKUhhyGqW+Jk1f5zmFMsqul7vCZ4M7KeZZ9SIcNpwWDLe0Nlbfz3SnI&#10;lldjq8XJ7ovTT3G9VavvO6+UGo/63SeISH18h//bR61gMYO/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6FvxMMAAADbAAAADwAAAAAAAAAAAAAAAACYAgAAZHJzL2Rv&#10;d25yZXYueG1sUEsFBgAAAAAEAAQA9QAAAIgDAAAAAA==&#10;" filled="f" strokecolor="black [3213]" strokeweight="3pt"/>
              </v:group>
            </w:pict>
          </mc:Fallback>
        </mc:AlternateContent>
      </w:r>
      <w:r>
        <w:t>Então a marcação irá ocupar mais horários</w:t>
      </w:r>
    </w:p>
    <w:p w:rsidR="003253A3" w:rsidRDefault="003253A3" w:rsidP="00902EEA">
      <w:pPr>
        <w:pStyle w:val="ParagrafoManual"/>
      </w:pPr>
    </w:p>
    <w:p w:rsidR="003253A3" w:rsidRDefault="003253A3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A03310" w:rsidRDefault="00A03310" w:rsidP="00902EEA">
      <w:pPr>
        <w:pStyle w:val="ParagrafoManual"/>
      </w:pPr>
    </w:p>
    <w:p w:rsidR="009D4C73" w:rsidRDefault="009D4C73" w:rsidP="00440E3F">
      <w:pPr>
        <w:pStyle w:val="ParagrafoManual"/>
      </w:pPr>
      <w:r>
        <w:rPr>
          <w:noProof/>
          <w:lang w:eastAsia="pt-BR"/>
        </w:rPr>
        <w:lastRenderedPageBreak/>
        <w:t>Irá aparecer a mensagem para confirmar a alteração</w:t>
      </w:r>
    </w:p>
    <w:p w:rsidR="00A03310" w:rsidRDefault="00A03310" w:rsidP="00902EEA">
      <w:pPr>
        <w:pStyle w:val="ParagrafoManual"/>
      </w:pPr>
    </w:p>
    <w:p w:rsidR="00EF02F4" w:rsidRDefault="00440E3F" w:rsidP="00902EEA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768D1991" wp14:editId="1E1AC8EA">
                <wp:simplePos x="0" y="0"/>
                <wp:positionH relativeFrom="column">
                  <wp:posOffset>778510</wp:posOffset>
                </wp:positionH>
                <wp:positionV relativeFrom="paragraph">
                  <wp:posOffset>66675</wp:posOffset>
                </wp:positionV>
                <wp:extent cx="5046980" cy="3037840"/>
                <wp:effectExtent l="152400" t="152400" r="363220" b="353060"/>
                <wp:wrapNone/>
                <wp:docPr id="53" name="Grupo 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46" name="Imagem 46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2" name="Retângulo 52"/>
                        <wps:cNvSpPr/>
                        <wps:spPr>
                          <a:xfrm>
                            <a:off x="1276350" y="47625"/>
                            <a:ext cx="2505075" cy="5048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97820B" id="Grupo 53" o:spid="_x0000_s1026" style="position:absolute;margin-left:61.3pt;margin-top:5.25pt;width:397.4pt;height:239.2pt;z-index:251700224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">
                <v:shape id="Imagem 4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LW4anCAAAA2wAAAA8AAABkcnMvZG93bnJldi54bWxEj0+LwjAUxO/CfofwFrxpuip1qUbZFQQ9&#10;+gcXb4/m2ZZNXkoTbf32RhA8DjPzG2a+7KwRN2p85VjB1zABQZw7XXGh4HhYD75B+ICs0TgmBXfy&#10;sFx89OaYadfyjm77UIgIYZ+hgjKEOpPS5yVZ9ENXE0fv4hqLIcqmkLrBNsKtkaMkSaXFiuNCiTWt&#10;Ssr/91eroE3HU/trzfj8Z05r2hb3y+i0Uqr/2f3MQATqwjv8am+0gkkKzy/xB8jF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i1uGpwgAAANsAAAAPAAAAAAAAAAAAAAAAAJ8C&#10;AABkcnMvZG93bnJldi54bWxQSwUGAAAAAAQABAD3AAAAjgMAAAAA&#10;">
                  <v:imagedata r:id="rId23" o:title=""/>
                  <v:shadow on="t" color="#333" opacity="42598f" origin="-.5,-.5" offset="2.74397mm,2.74397mm"/>
                  <v:path arrowok="t"/>
                  <o:lock v:ext="edit" aspectratio="f"/>
                </v:shape>
                <v:rect id="Retângulo 52" o:spid="_x0000_s1028" style="position:absolute;left:12763;top:476;width:25051;height:5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pnbsQA&#10;AADbAAAADwAAAGRycy9kb3ducmV2LnhtbESPQWsCMRSE74X+h/AK3rrZSi26NYoIQi8edEU8PjZv&#10;N4vJy7KJuvrrTaHQ4zAz3zDz5eCsuFIfWs8KPrIcBHHldcuNgkO5eZ+CCBFZo/VMCu4UYLl4fZlj&#10;of2Nd3Tdx0YkCIcCFZgYu0LKUBlyGDLfESev9r3DmGTfSN3jLcGdleM8/5IOW04LBjtaG6rO+4tT&#10;kE9PxtafW7sut4/ydK5nxwvPlBq9DatvEJGG+B/+a/9oBZMx/H5JP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qZ27EAAAA2wAAAA8AAAAAAAAAAAAAAAAAmAIAAGRycy9k&#10;b3ducmV2LnhtbFBLBQYAAAAABAAEAPUAAACJAwAAAAA=&#10;" filled="f" strokecolor="black [3213]" strokeweight="3pt"/>
              </v:group>
            </w:pict>
          </mc:Fallback>
        </mc:AlternateContent>
      </w: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EF02F4" w:rsidRDefault="00EF02F4" w:rsidP="00902EEA">
      <w:pPr>
        <w:pStyle w:val="ParagrafoManual"/>
      </w:pPr>
      <w:r>
        <w:t>Clicando em Ok a marcação terá sido alterada</w:t>
      </w:r>
    </w:p>
    <w:p w:rsidR="00EF02F4" w:rsidRDefault="00EF02F4" w:rsidP="00902EE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 wp14:anchorId="7D31C45F" wp14:editId="7947659F">
            <wp:simplePos x="0" y="0"/>
            <wp:positionH relativeFrom="column">
              <wp:posOffset>700405</wp:posOffset>
            </wp:positionH>
            <wp:positionV relativeFrom="paragraph">
              <wp:posOffset>227330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C617F" w:rsidRDefault="007C617F" w:rsidP="00902EEA">
      <w:pPr>
        <w:pStyle w:val="ParagrafoManual"/>
      </w:pPr>
    </w:p>
    <w:p w:rsidR="007C617F" w:rsidRDefault="007C617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440E3F" w:rsidRDefault="00440E3F" w:rsidP="00440E3F">
      <w:pPr>
        <w:pStyle w:val="Ttulo"/>
        <w:rPr>
          <w:sz w:val="22"/>
        </w:rPr>
      </w:pPr>
      <w:bookmarkStart w:id="3" w:name="_Toc485041344"/>
      <w:r>
        <w:lastRenderedPageBreak/>
        <w:t>Exclusão</w:t>
      </w:r>
      <w:r>
        <w:t xml:space="preserve"> de co</w:t>
      </w:r>
      <w:bookmarkStart w:id="4" w:name="_GoBack"/>
      <w:bookmarkEnd w:id="4"/>
      <w:r>
        <w:t>mpromisso</w:t>
      </w:r>
      <w:bookmarkEnd w:id="3"/>
    </w:p>
    <w:p w:rsidR="00440E3F" w:rsidRDefault="00440E3F" w:rsidP="00902EEA">
      <w:pPr>
        <w:pStyle w:val="ParagrafoManual"/>
      </w:pPr>
    </w:p>
    <w:p w:rsidR="007C617F" w:rsidRDefault="007C617F" w:rsidP="00902EEA">
      <w:pPr>
        <w:pStyle w:val="ParagrafoManual"/>
      </w:pPr>
      <w:r>
        <w:t>Para excluir, clique em cima da marcação e clique no botão Excluir.</w:t>
      </w:r>
    </w:p>
    <w:p w:rsidR="007C617F" w:rsidRDefault="007C617F" w:rsidP="00902EEA">
      <w:pPr>
        <w:pStyle w:val="ParagrafoManual"/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1673860</wp:posOffset>
                </wp:positionH>
                <wp:positionV relativeFrom="paragraph">
                  <wp:posOffset>160655</wp:posOffset>
                </wp:positionV>
                <wp:extent cx="3466465" cy="3037840"/>
                <wp:effectExtent l="152400" t="152400" r="362585" b="353060"/>
                <wp:wrapNone/>
                <wp:docPr id="57" name="Grupo 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66465" cy="3037840"/>
                          <a:chOff x="0" y="0"/>
                          <a:chExt cx="3466465" cy="3037840"/>
                        </a:xfrm>
                      </wpg:grpSpPr>
                      <pic:pic xmlns:pic="http://schemas.openxmlformats.org/drawingml/2006/picture">
                        <pic:nvPicPr>
                          <pic:cNvPr id="55" name="Imagem 55"/>
                          <pic:cNvPicPr>
                            <a:picLocks noChangeAspect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6465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56" name="Retângulo 56"/>
                        <wps:cNvSpPr/>
                        <wps:spPr>
                          <a:xfrm>
                            <a:off x="85725" y="2647950"/>
                            <a:ext cx="533400" cy="2667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94184CE" id="Grupo 57" o:spid="_x0000_s1026" style="position:absolute;margin-left:131.8pt;margin-top:12.65pt;width:272.95pt;height:239.2pt;z-index:251704320" coordsize="34664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">
                <v:shape id="Imagem 55" o:spid="_x0000_s1027" type="#_x0000_t75" style="position:absolute;width:34664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fvlNnBAAAA2wAAAA8AAABkcnMvZG93bnJldi54bWxEj0GLwjAUhO+C/yE8wZumCspSjSKKohdB&#10;dy/ensmzLTYvpYla/fVGEPY4zMw3zHTe2FLcqfaFYwWDfgKCWDtTcKbg73fd+wHhA7LB0jEpeJKH&#10;+azdmmJq3IMPdD+GTEQI+xQV5CFUqZRe52TR911FHL2Lqy2GKOtMmhofEW5LOUySsbRYcFzIsaJl&#10;Tvp6vFkF+6fz+rUZHE6rbFeuzy9tqp1WqttpFhMQgZrwH/62t0bBaASfL/EHyNk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fvlNnBAAAA2wAAAA8AAAAAAAAAAAAAAAAAnwIA&#10;AGRycy9kb3ducmV2LnhtbFBLBQYAAAAABAAEAPcAAACNAwAAAAA=&#10;">
                  <v:imagedata r:id="rId26" o:title=""/>
                  <v:shadow on="t" color="#333" opacity="42598f" origin="-.5,-.5" offset="2.74397mm,2.74397mm"/>
                  <v:path arrowok="t"/>
                </v:shape>
                <v:rect id="Retângulo 56" o:spid="_x0000_s1028" style="position:absolute;left:857;top:26479;width:5334;height:26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FhbcMA&#10;AADbAAAADwAAAGRycy9kb3ducmV2LnhtbESPQWsCMRSE74X+h/AK3mpWUdHVKCIIXjzULcXjY/N2&#10;s5i8LJuo2/76RhA8DjPzDbPa9M6KG3Wh8axgNMxAEJdeN1wr+C72n3MQISJrtJ5JwS8F2Kzf31aY&#10;a3/nL7qdYi0ShEOOCkyMbS5lKA05DEPfEiev8p3DmGRXS93hPcGdleMsm0mHDacFgy3tDJWX09Up&#10;yOZnY6vJ0e6K419xvlSLnysvlBp89NsliEh9fIWf7YNWMJ3B40v6AXL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ZFhbcMAAADbAAAADwAAAAAAAAAAAAAAAACYAgAAZHJzL2Rv&#10;d25yZXYueG1sUEsFBgAAAAAEAAQA9QAAAIgDAAAAAA==&#10;" filled="f" strokecolor="black [3213]" strokeweight="3pt"/>
              </v:group>
            </w:pict>
          </mc:Fallback>
        </mc:AlternateContent>
      </w:r>
    </w:p>
    <w:p w:rsidR="007C617F" w:rsidRDefault="007C617F" w:rsidP="00902EEA">
      <w:pPr>
        <w:pStyle w:val="ParagrafoManual"/>
      </w:pPr>
    </w:p>
    <w:p w:rsidR="00EF02F4" w:rsidRDefault="00EF02F4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3F3709" w:rsidRDefault="003F3709" w:rsidP="00902EEA">
      <w:pPr>
        <w:pStyle w:val="ParagrafoManual"/>
      </w:pPr>
    </w:p>
    <w:p w:rsidR="00440E3F" w:rsidRDefault="00440E3F" w:rsidP="00902EEA">
      <w:pPr>
        <w:pStyle w:val="ParagrafoManual"/>
      </w:pPr>
    </w:p>
    <w:p w:rsidR="003F3709" w:rsidRDefault="003F3709" w:rsidP="00902EEA">
      <w:pPr>
        <w:pStyle w:val="ParagrafoManual"/>
      </w:pPr>
      <w:r>
        <w:t>A exclusão terá sido realizada com sucesso</w:t>
      </w:r>
    </w:p>
    <w:p w:rsidR="003F3709" w:rsidRDefault="003F3709" w:rsidP="00902EE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05344" behindDoc="0" locked="0" layoutInCell="1" allowOverlap="1" wp14:anchorId="6C7E44AF" wp14:editId="431DEC6E">
            <wp:simplePos x="0" y="0"/>
            <wp:positionH relativeFrom="column">
              <wp:posOffset>788035</wp:posOffset>
            </wp:positionH>
            <wp:positionV relativeFrom="paragraph">
              <wp:posOffset>228600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3F3709" w:rsidRDefault="003F3709" w:rsidP="00902EEA">
      <w:pPr>
        <w:pStyle w:val="ParagrafoManual"/>
      </w:pPr>
    </w:p>
    <w:sectPr w:rsidR="003F3709" w:rsidSect="00D569DD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7398" w:rsidRDefault="00437398" w:rsidP="00CA5701">
      <w:r>
        <w:separator/>
      </w:r>
    </w:p>
  </w:endnote>
  <w:endnote w:type="continuationSeparator" w:id="0">
    <w:p w:rsidR="00437398" w:rsidRDefault="00437398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00B7F">
                            <w:rPr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E00B7F">
                      <w:rPr>
                        <w:noProof/>
                        <w:sz w:val="20"/>
                        <w:szCs w:val="20"/>
                      </w:rPr>
                      <w:t>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7398" w:rsidRDefault="00437398" w:rsidP="00CA5701">
      <w:r>
        <w:separator/>
      </w:r>
    </w:p>
  </w:footnote>
  <w:footnote w:type="continuationSeparator" w:id="0">
    <w:p w:rsidR="00437398" w:rsidRDefault="00437398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1A013F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1A013F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1A013F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4456A3">
                            <w:t>Marcação de bloqueio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1A013F">
                    <w:pPr>
                      <w:pStyle w:val="Ttulo"/>
                    </w:pPr>
                    <w:r>
                      <w:t xml:space="preserve">Guia Rápido – </w:t>
                    </w:r>
                    <w:r w:rsidR="004456A3">
                      <w:t>Marcação de bloqueio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100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013F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EBD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3A3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D7E87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709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398"/>
    <w:rsid w:val="00437408"/>
    <w:rsid w:val="004378F4"/>
    <w:rsid w:val="00440E3F"/>
    <w:rsid w:val="00441A3A"/>
    <w:rsid w:val="004420BD"/>
    <w:rsid w:val="00444471"/>
    <w:rsid w:val="00444576"/>
    <w:rsid w:val="00444820"/>
    <w:rsid w:val="00444E3D"/>
    <w:rsid w:val="0044539C"/>
    <w:rsid w:val="004456A3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01F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617F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EEA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4C73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310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5FC8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4F0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0B7F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2F4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1A013F"/>
    <w:pPr>
      <w:spacing w:before="240" w:after="60"/>
      <w:ind w:left="360" w:firstLine="1058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1A013F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1A013F"/>
    <w:pPr>
      <w:tabs>
        <w:tab w:val="left" w:pos="480"/>
        <w:tab w:val="left" w:leader="dot" w:pos="8828"/>
      </w:tabs>
      <w:spacing w:before="60" w:after="60"/>
      <w:ind w:left="1418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440E3F"/>
    <w:pPr>
      <w:ind w:left="851" w:firstLine="851"/>
    </w:pPr>
    <w:rPr>
      <w:rFonts w:ascii="Arial" w:hAnsi="Arial"/>
    </w:rPr>
  </w:style>
  <w:style w:type="character" w:customStyle="1" w:styleId="ParagrafoManualChar">
    <w:name w:val="Paragrafo Manual Char"/>
    <w:link w:val="ParagrafoManual"/>
    <w:rsid w:val="00440E3F"/>
    <w:rPr>
      <w:rFonts w:ascii="Arial" w:hAnsi="Arial"/>
      <w:sz w:val="22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footer" Target="footer1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3.jpeg"/><Relationship Id="rId2" Type="http://schemas.openxmlformats.org/officeDocument/2006/relationships/image" Target="media/image22.jpeg"/><Relationship Id="rId1" Type="http://schemas.openxmlformats.org/officeDocument/2006/relationships/image" Target="media/image2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2.jpeg"/><Relationship Id="rId1" Type="http://schemas.openxmlformats.org/officeDocument/2006/relationships/image" Target="media/image2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479E02-72B3-4C3B-8F81-FAD0F59EC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1942</TotalTime>
  <Pages>8</Pages>
  <Words>215</Words>
  <Characters>1163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1376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330</cp:revision>
  <cp:lastPrinted>2014-01-19T16:14:00Z</cp:lastPrinted>
  <dcterms:created xsi:type="dcterms:W3CDTF">2014-01-20T18:34:00Z</dcterms:created>
  <dcterms:modified xsi:type="dcterms:W3CDTF">2017-06-12T17:34:00Z</dcterms:modified>
</cp:coreProperties>
</file>