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67400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B7F6E">
                              <w:rPr>
                                <w:lang w:val="pt-BR"/>
                              </w:rPr>
                              <w:t xml:space="preserve"> </w:t>
                            </w:r>
                            <w:r w:rsidR="00661326" w:rsidRPr="00661326">
                              <w:rPr>
                                <w:lang w:val="pt-BR"/>
                              </w:rPr>
                              <w:t>Exportação para PDF - Fluxo de Caixa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2pt;height:48.45pt;z-index:25161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B7F6E">
                        <w:rPr>
                          <w:lang w:val="pt-BR"/>
                        </w:rPr>
                        <w:t xml:space="preserve"> </w:t>
                      </w:r>
                      <w:r w:rsidR="00661326" w:rsidRPr="00661326">
                        <w:rPr>
                          <w:lang w:val="pt-BR"/>
                        </w:rPr>
                        <w:t>Exportação para PDF - Fluxo de Caixa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224099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bookmarkStart w:id="1" w:name="_GoBack"/>
    <w:bookmarkEnd w:id="1"/>
    <w:p w:rsidR="004B3E60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224099" w:history="1">
        <w:r w:rsidR="004B3E60" w:rsidRPr="00A010B9">
          <w:rPr>
            <w:rStyle w:val="Hyperlink"/>
            <w:noProof/>
          </w:rPr>
          <w:t>Sumário</w:t>
        </w:r>
        <w:r w:rsidR="004B3E60">
          <w:rPr>
            <w:noProof/>
            <w:webHidden/>
          </w:rPr>
          <w:tab/>
        </w:r>
        <w:r w:rsidR="004B3E60">
          <w:rPr>
            <w:noProof/>
            <w:webHidden/>
          </w:rPr>
          <w:fldChar w:fldCharType="begin"/>
        </w:r>
        <w:r w:rsidR="004B3E60">
          <w:rPr>
            <w:noProof/>
            <w:webHidden/>
          </w:rPr>
          <w:instrText xml:space="preserve"> PAGEREF _Toc488224099 \h </w:instrText>
        </w:r>
        <w:r w:rsidR="004B3E60">
          <w:rPr>
            <w:noProof/>
            <w:webHidden/>
          </w:rPr>
        </w:r>
        <w:r w:rsidR="004B3E60">
          <w:rPr>
            <w:noProof/>
            <w:webHidden/>
          </w:rPr>
          <w:fldChar w:fldCharType="separate"/>
        </w:r>
        <w:r w:rsidR="004B3E60">
          <w:rPr>
            <w:noProof/>
            <w:webHidden/>
          </w:rPr>
          <w:t>2</w:t>
        </w:r>
        <w:r w:rsidR="004B3E60">
          <w:rPr>
            <w:noProof/>
            <w:webHidden/>
          </w:rPr>
          <w:fldChar w:fldCharType="end"/>
        </w:r>
      </w:hyperlink>
    </w:p>
    <w:p w:rsidR="004B3E60" w:rsidRDefault="004B3E6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224100" w:history="1">
        <w:r w:rsidRPr="00A010B9">
          <w:rPr>
            <w:rStyle w:val="Hyperlink"/>
            <w:noProof/>
          </w:rPr>
          <w:t>Guia Rápido – Exportação para PDF - Fluxo de Caixa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_Toc488224100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1E0FCA" w:rsidRDefault="000F7DAB" w:rsidP="00661326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8224100"/>
      <w:r w:rsidR="009A1D2B">
        <w:lastRenderedPageBreak/>
        <w:t>Guia Rápido –</w:t>
      </w:r>
      <w:r w:rsidR="00874007">
        <w:t xml:space="preserve"> </w:t>
      </w:r>
      <w:r w:rsidR="00661326" w:rsidRPr="00661326">
        <w:t>Exportação para PDF - Fluxo de Caixa</w:t>
      </w:r>
      <w:bookmarkEnd w:id="2"/>
    </w:p>
    <w:p w:rsidR="00661326" w:rsidRPr="00661326" w:rsidRDefault="00661326" w:rsidP="00661326">
      <w:pPr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661326">
        <w:rPr>
          <w:sz w:val="22"/>
        </w:rPr>
        <w:t xml:space="preserve">foi criada a funcionalidade de </w:t>
      </w:r>
      <w:r w:rsidR="00661326" w:rsidRPr="00661326">
        <w:rPr>
          <w:sz w:val="22"/>
        </w:rPr>
        <w:t xml:space="preserve">Exportação para PDF </w:t>
      </w:r>
      <w:r w:rsidR="00661326">
        <w:rPr>
          <w:sz w:val="22"/>
        </w:rPr>
        <w:t>no</w:t>
      </w:r>
      <w:r w:rsidR="00661326" w:rsidRPr="00661326">
        <w:rPr>
          <w:sz w:val="22"/>
        </w:rPr>
        <w:t xml:space="preserve"> Fluxo de Caixa</w:t>
      </w:r>
      <w:r w:rsidR="002B7F6E">
        <w:rPr>
          <w:sz w:val="22"/>
        </w:rPr>
        <w:t>.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</w:p>
    <w:p w:rsidR="002A2DB9" w:rsidRDefault="00661326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930910</wp:posOffset>
            </wp:positionH>
            <wp:positionV relativeFrom="paragraph">
              <wp:posOffset>48895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 xml:space="preserve">Clique no </w:t>
      </w:r>
      <w:r w:rsidR="00282B67">
        <w:rPr>
          <w:sz w:val="22"/>
        </w:rPr>
        <w:t xml:space="preserve">menu </w:t>
      </w:r>
      <w:r w:rsidR="00661326">
        <w:rPr>
          <w:sz w:val="22"/>
        </w:rPr>
        <w:t>Financeiro</w:t>
      </w:r>
    </w:p>
    <w:p w:rsidR="00743AC4" w:rsidRPr="00743AC4" w:rsidRDefault="00743AC4" w:rsidP="00743AC4"/>
    <w:p w:rsidR="00743AC4" w:rsidRPr="00743AC4" w:rsidRDefault="00661326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664210</wp:posOffset>
                </wp:positionH>
                <wp:positionV relativeFrom="paragraph">
                  <wp:posOffset>76200</wp:posOffset>
                </wp:positionV>
                <wp:extent cx="5085080" cy="3037840"/>
                <wp:effectExtent l="114300" t="152400" r="363220" b="353060"/>
                <wp:wrapNone/>
                <wp:docPr id="37" name="Agrupar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5080" cy="3037840"/>
                          <a:chOff x="0" y="0"/>
                          <a:chExt cx="5085080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810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8" name="Retângulo 28"/>
                        <wps:cNvSpPr/>
                        <wps:spPr>
                          <a:xfrm>
                            <a:off x="0" y="323850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B382D06" id="Agrupar 37" o:spid="_x0000_s1026" style="position:absolute;margin-left:52.3pt;margin-top:6pt;width:400.4pt;height:239.2pt;z-index:251700224" coordsize="50850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381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28" o:spid="_x0000_s1028" style="position:absolute;top:3238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661326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="00661326">
        <w:rPr>
          <w:sz w:val="22"/>
        </w:rPr>
        <w:t>Fluxo de caixa</w:t>
      </w:r>
    </w:p>
    <w:p w:rsidR="00661326" w:rsidRDefault="00661326" w:rsidP="00661326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664210</wp:posOffset>
                </wp:positionH>
                <wp:positionV relativeFrom="paragraph">
                  <wp:posOffset>162560</wp:posOffset>
                </wp:positionV>
                <wp:extent cx="5085080" cy="3037840"/>
                <wp:effectExtent l="114300" t="152400" r="363220" b="353060"/>
                <wp:wrapNone/>
                <wp:docPr id="42" name="Agrupar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5080" cy="3037840"/>
                          <a:chOff x="0" y="0"/>
                          <a:chExt cx="5085080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810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0" y="485775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2A526E" id="Agrupar 42" o:spid="_x0000_s1026" style="position:absolute;margin-left:52.3pt;margin-top:12.8pt;width:400.4pt;height:239.2pt;z-index:251705344" coordsize="50850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">
                <v:shape id="Imagem 40" o:spid="_x0000_s1027" type="#_x0000_t75" style="position:absolute;left:381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41" o:spid="_x0000_s1028" style="position:absolute;top:4857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661326" w:rsidRPr="00743AC4" w:rsidRDefault="00661326" w:rsidP="00661326">
      <w:pPr>
        <w:pStyle w:val="ParagrafoManual"/>
      </w:pPr>
    </w:p>
    <w:p w:rsidR="00D36508" w:rsidRPr="00743AC4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CA77E5" w:rsidRDefault="00CA77E5" w:rsidP="00CA77E5">
      <w:pPr>
        <w:pStyle w:val="ParagrafoManual"/>
        <w:rPr>
          <w:sz w:val="22"/>
        </w:rPr>
      </w:pPr>
      <w:r>
        <w:rPr>
          <w:sz w:val="22"/>
        </w:rPr>
        <w:t xml:space="preserve">Abrirá a tela </w:t>
      </w:r>
      <w:r w:rsidR="00661326">
        <w:rPr>
          <w:sz w:val="22"/>
        </w:rPr>
        <w:t>Fluxo de caixa</w:t>
      </w:r>
    </w:p>
    <w:p w:rsidR="00C62DEF" w:rsidRDefault="00661326" w:rsidP="00CA77E5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  <w:r>
        <w:rPr>
          <w:sz w:val="22"/>
        </w:rPr>
        <w:lastRenderedPageBreak/>
        <w:t>Clique no botão Imprimir</w:t>
      </w:r>
    </w:p>
    <w:p w:rsidR="00661326" w:rsidRDefault="00661326" w:rsidP="00661326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46" name="Agrupar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4" name="Imagem 44"/>
                          <pic:cNvPicPr>
                            <a:picLocks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5" name="Retângulo 45"/>
                        <wps:cNvSpPr/>
                        <wps:spPr>
                          <a:xfrm>
                            <a:off x="4724400" y="1905000"/>
                            <a:ext cx="209550" cy="2571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DA2318A" id="Agrupar 46" o:spid="_x0000_s1026" style="position:absolute;margin-left:55.3pt;margin-top:12.65pt;width:397.4pt;height:239.2pt;z-index:25171046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">
                <v:shape id="Imagem 44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">
                  <v:imagedata r:id="rId12" o:title=""/>
                  <v:shadow on="t" color="#333" opacity="42598f" origin="-.5,-.5" offset="2.74397mm,2.74397mm"/>
                  <o:lock v:ext="edit" aspectratio="f"/>
                </v:shape>
                <v:rect id="Retângulo 45" o:spid="_x0000_s1028" style="position:absolute;left:47244;top:19050;width:2095;height:25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661326" w:rsidRDefault="00661326" w:rsidP="00661326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  <w:rPr>
          <w:sz w:val="22"/>
        </w:rPr>
      </w:pPr>
    </w:p>
    <w:p w:rsidR="00CA77E5" w:rsidRDefault="00CA77E5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</w:pPr>
    </w:p>
    <w:p w:rsidR="00CA77E5" w:rsidRPr="00743AC4" w:rsidRDefault="00CA77E5" w:rsidP="00CA77E5">
      <w:pPr>
        <w:pStyle w:val="ParagrafoManual"/>
      </w:pPr>
    </w:p>
    <w:p w:rsidR="00D36508" w:rsidRDefault="00D36508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636BF3">
      <w:pPr>
        <w:pStyle w:val="ParagrafoManual"/>
        <w:rPr>
          <w:sz w:val="22"/>
        </w:rPr>
      </w:pPr>
      <w:r>
        <w:rPr>
          <w:sz w:val="22"/>
        </w:rPr>
        <w:t>Clique no menu suspenso exportar</w:t>
      </w:r>
    </w:p>
    <w:p w:rsidR="00636BF3" w:rsidRDefault="00636BF3" w:rsidP="00D36508"/>
    <w:p w:rsidR="00636BF3" w:rsidRDefault="00636BF3" w:rsidP="00D36508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16510</wp:posOffset>
                </wp:positionV>
                <wp:extent cx="5046980" cy="3037840"/>
                <wp:effectExtent l="152400" t="152400" r="363220" b="353060"/>
                <wp:wrapNone/>
                <wp:docPr id="54" name="Agrupar 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2" name="Imagem 52"/>
                          <pic:cNvPicPr>
                            <a:picLocks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3" name="Retângulo 53"/>
                        <wps:cNvSpPr/>
                        <wps:spPr>
                          <a:xfrm>
                            <a:off x="3028950" y="381000"/>
                            <a:ext cx="212725" cy="161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7FDCBF3" id="Agrupar 54" o:spid="_x0000_s1026" style="position:absolute;margin-left:55.3pt;margin-top:1.3pt;width:397.4pt;height:239.2pt;z-index:25171353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">
                <v:shape id="Imagem 52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">
                  <v:imagedata r:id="rId14" o:title=""/>
                  <v:shadow on="t" color="#333" opacity="42598f" origin="-.5,-.5" offset="2.74397mm,2.74397mm"/>
                  <o:lock v:ext="edit" aspectratio="f"/>
                </v:shape>
                <v:rect id="Retângulo 53" o:spid="_x0000_s1028" style="position:absolute;left:30289;top:3810;width:2127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636BF3">
      <w:pPr>
        <w:pStyle w:val="ParagrafoManual"/>
        <w:rPr>
          <w:sz w:val="22"/>
        </w:rPr>
      </w:pPr>
      <w:r>
        <w:rPr>
          <w:sz w:val="22"/>
        </w:rPr>
        <w:lastRenderedPageBreak/>
        <w:t>Clique em PDF</w:t>
      </w:r>
    </w:p>
    <w:p w:rsidR="00636BF3" w:rsidRDefault="00636BF3" w:rsidP="00636BF3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198755</wp:posOffset>
                </wp:positionV>
                <wp:extent cx="5046980" cy="3037840"/>
                <wp:effectExtent l="152400" t="152400" r="363220" b="353060"/>
                <wp:wrapNone/>
                <wp:docPr id="58" name="Agrupar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6" name="Imagem 56"/>
                          <pic:cNvPicPr>
                            <a:picLocks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7" name="Retângulo 57"/>
                        <wps:cNvSpPr/>
                        <wps:spPr>
                          <a:xfrm>
                            <a:off x="3057525" y="609600"/>
                            <a:ext cx="323850" cy="1238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E2605CF" id="Agrupar 58" o:spid="_x0000_s1026" style="position:absolute;margin-left:55.3pt;margin-top:15.65pt;width:397.4pt;height:239.2pt;z-index:25171660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">
                <v:shape id="Imagem 56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">
                  <v:imagedata r:id="rId16" o:title=""/>
                  <v:shadow on="t" color="#333" opacity="42598f" origin="-.5,-.5" offset="2.74397mm,2.74397mm"/>
                  <o:lock v:ext="edit" aspectratio="f"/>
                </v:shape>
                <v:rect id="Retângulo 57" o:spid="_x0000_s1028" style="position:absolute;left:30575;top:6096;width:3238;height:12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636BF3" w:rsidRDefault="00636BF3" w:rsidP="00636BF3">
      <w:pPr>
        <w:pStyle w:val="ParagrafoManual"/>
        <w:rPr>
          <w:sz w:val="22"/>
        </w:rPr>
      </w:pPr>
    </w:p>
    <w:p w:rsidR="00636BF3" w:rsidRDefault="00636BF3" w:rsidP="00636BF3"/>
    <w:p w:rsidR="00636BF3" w:rsidRDefault="00636BF3" w:rsidP="00D36508"/>
    <w:sectPr w:rsidR="00636BF3" w:rsidSect="00D569D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7F9" w:rsidRDefault="00FC37F9" w:rsidP="00CA5701">
      <w:r>
        <w:separator/>
      </w:r>
    </w:p>
  </w:endnote>
  <w:endnote w:type="continuationSeparator" w:id="0">
    <w:p w:rsidR="00FC37F9" w:rsidRDefault="00FC37F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B3E60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B3E60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7F9" w:rsidRDefault="00FC37F9" w:rsidP="00CA5701">
      <w:r>
        <w:separator/>
      </w:r>
    </w:p>
  </w:footnote>
  <w:footnote w:type="continuationSeparator" w:id="0">
    <w:p w:rsidR="00FC37F9" w:rsidRDefault="00FC37F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661326" w:rsidRPr="00661326">
                            <w:t>Exportação para PDF - Fluxo de Caixa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661326" w:rsidRPr="00661326">
                      <w:t>Exportação para PDF - Fluxo de Caixa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17AC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3E60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BF3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326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37F9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3C9D4B-F064-4BF6-B5AF-C512653A2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0</TotalTime>
  <Pages>6</Pages>
  <Words>107</Words>
  <Characters>583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689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2</cp:revision>
  <cp:lastPrinted>2014-01-19T16:14:00Z</cp:lastPrinted>
  <dcterms:created xsi:type="dcterms:W3CDTF">2017-07-19T13:39:00Z</dcterms:created>
  <dcterms:modified xsi:type="dcterms:W3CDTF">2017-07-19T13:39:00Z</dcterms:modified>
</cp:coreProperties>
</file>