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05504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867400" cy="61531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7400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2B7F6E">
                              <w:rPr>
                                <w:lang w:val="pt-BR"/>
                              </w:rPr>
                              <w:t xml:space="preserve"> </w:t>
                            </w:r>
                            <w:r w:rsidR="002A30B0" w:rsidRPr="002A30B0">
                              <w:rPr>
                                <w:lang w:val="pt-BR"/>
                              </w:rPr>
                              <w:t xml:space="preserve"> Impressão de contas a pagar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62pt;height:48.45pt;z-index:25160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2B7F6E">
                        <w:rPr>
                          <w:lang w:val="pt-BR"/>
                        </w:rPr>
                        <w:t xml:space="preserve"> </w:t>
                      </w:r>
                      <w:r w:rsidR="002A30B0" w:rsidRPr="002A30B0">
                        <w:rPr>
                          <w:lang w:val="pt-BR"/>
                        </w:rPr>
                        <w:t xml:space="preserve"> Impressão de contas a pagar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88140974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bookmarkStart w:id="1" w:name="_GoBack"/>
    <w:bookmarkEnd w:id="1"/>
    <w:p w:rsidR="00BE3614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8140974" w:history="1">
        <w:r w:rsidR="00BE3614" w:rsidRPr="00194471">
          <w:rPr>
            <w:rStyle w:val="Hyperlink"/>
            <w:noProof/>
          </w:rPr>
          <w:t>Sumário</w:t>
        </w:r>
        <w:r w:rsidR="00BE3614">
          <w:rPr>
            <w:noProof/>
            <w:webHidden/>
          </w:rPr>
          <w:tab/>
        </w:r>
        <w:r w:rsidR="00BE3614">
          <w:rPr>
            <w:noProof/>
            <w:webHidden/>
          </w:rPr>
          <w:fldChar w:fldCharType="begin"/>
        </w:r>
        <w:r w:rsidR="00BE3614">
          <w:rPr>
            <w:noProof/>
            <w:webHidden/>
          </w:rPr>
          <w:instrText xml:space="preserve"> PAGEREF _Toc488140974 \h </w:instrText>
        </w:r>
        <w:r w:rsidR="00BE3614">
          <w:rPr>
            <w:noProof/>
            <w:webHidden/>
          </w:rPr>
        </w:r>
        <w:r w:rsidR="00BE3614">
          <w:rPr>
            <w:noProof/>
            <w:webHidden/>
          </w:rPr>
          <w:fldChar w:fldCharType="separate"/>
        </w:r>
        <w:r w:rsidR="00BE3614">
          <w:rPr>
            <w:noProof/>
            <w:webHidden/>
          </w:rPr>
          <w:t>2</w:t>
        </w:r>
        <w:r w:rsidR="00BE3614">
          <w:rPr>
            <w:noProof/>
            <w:webHidden/>
          </w:rPr>
          <w:fldChar w:fldCharType="end"/>
        </w:r>
      </w:hyperlink>
    </w:p>
    <w:p w:rsidR="00BE3614" w:rsidRDefault="00BE3614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8140975" w:history="1">
        <w:r w:rsidRPr="00194471">
          <w:rPr>
            <w:rStyle w:val="Hyperlink"/>
            <w:noProof/>
          </w:rPr>
          <w:t>Guia Rápido –  Impressão de contas a pagar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_Toc488140975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61326" w:rsidRDefault="000F7DAB" w:rsidP="002A30B0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488140975"/>
      <w:r w:rsidR="009A1D2B">
        <w:lastRenderedPageBreak/>
        <w:t>Guia Rápido –</w:t>
      </w:r>
      <w:r w:rsidR="00874007">
        <w:t xml:space="preserve"> </w:t>
      </w:r>
      <w:r w:rsidR="002A30B0" w:rsidRPr="002A30B0">
        <w:t xml:space="preserve"> Impressão de contas a pagar</w:t>
      </w:r>
      <w:bookmarkEnd w:id="2"/>
    </w:p>
    <w:p w:rsidR="002A30B0" w:rsidRPr="002A30B0" w:rsidRDefault="002A30B0" w:rsidP="002A30B0">
      <w:pPr>
        <w:rPr>
          <w:lang w:eastAsia="pt-BR"/>
        </w:rPr>
      </w:pPr>
    </w:p>
    <w:p w:rsidR="00D76755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CA3FA4">
        <w:rPr>
          <w:sz w:val="22"/>
        </w:rPr>
        <w:t>Faturamento</w:t>
      </w:r>
      <w:r w:rsidR="007C36BB">
        <w:rPr>
          <w:sz w:val="22"/>
        </w:rPr>
        <w:t xml:space="preserve"> </w:t>
      </w:r>
      <w:r w:rsidR="00661326">
        <w:rPr>
          <w:sz w:val="22"/>
        </w:rPr>
        <w:t>foi criada a funcionalidade de</w:t>
      </w:r>
      <w:r w:rsidR="002A30B0" w:rsidRPr="002A30B0">
        <w:rPr>
          <w:sz w:val="22"/>
        </w:rPr>
        <w:t xml:space="preserve"> Impressão de contas a pagar</w:t>
      </w:r>
    </w:p>
    <w:p w:rsidR="00D129A1" w:rsidRDefault="00D129A1" w:rsidP="00D129A1">
      <w:pPr>
        <w:pStyle w:val="ParagrafoManual"/>
        <w:rPr>
          <w:sz w:val="22"/>
        </w:rPr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CA3FA4" w:rsidRDefault="00CA3FA4" w:rsidP="00D76755">
      <w:pPr>
        <w:rPr>
          <w:noProof/>
          <w:lang w:eastAsia="pt-BR"/>
        </w:rPr>
      </w:pPr>
    </w:p>
    <w:p w:rsidR="002A2DB9" w:rsidRDefault="00661326" w:rsidP="00D76755">
      <w:pPr>
        <w:rPr>
          <w:noProof/>
          <w:lang w:eastAsia="pt-BR"/>
        </w:rPr>
      </w:pPr>
      <w:r>
        <w:rPr>
          <w:noProof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930910</wp:posOffset>
            </wp:positionH>
            <wp:positionV relativeFrom="paragraph">
              <wp:posOffset>48895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CA3FA4" w:rsidP="00CA3FA4">
      <w:pPr>
        <w:pStyle w:val="ParagrafoManual"/>
      </w:pPr>
      <w:r>
        <w:rPr>
          <w:sz w:val="22"/>
        </w:rPr>
        <w:t xml:space="preserve">Clique no </w:t>
      </w:r>
      <w:r w:rsidR="00282B67">
        <w:rPr>
          <w:sz w:val="22"/>
        </w:rPr>
        <w:t xml:space="preserve">menu </w:t>
      </w:r>
      <w:r w:rsidR="00661326">
        <w:rPr>
          <w:sz w:val="22"/>
        </w:rPr>
        <w:t>Financeiro</w:t>
      </w:r>
    </w:p>
    <w:p w:rsidR="00743AC4" w:rsidRPr="00743AC4" w:rsidRDefault="00743AC4" w:rsidP="00743AC4"/>
    <w:p w:rsidR="00743AC4" w:rsidRPr="00743AC4" w:rsidRDefault="00661326" w:rsidP="00743AC4">
      <w:r>
        <w:rPr>
          <w:noProof/>
        </w:rPr>
        <mc:AlternateContent>
          <mc:Choice Requires="wpg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664210</wp:posOffset>
                </wp:positionH>
                <wp:positionV relativeFrom="paragraph">
                  <wp:posOffset>76200</wp:posOffset>
                </wp:positionV>
                <wp:extent cx="5085080" cy="3037840"/>
                <wp:effectExtent l="114300" t="152400" r="363220" b="353060"/>
                <wp:wrapNone/>
                <wp:docPr id="37" name="Agrupar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85080" cy="3037840"/>
                          <a:chOff x="0" y="0"/>
                          <a:chExt cx="5085080" cy="3037840"/>
                        </a:xfrm>
                      </wpg:grpSpPr>
                      <pic:pic xmlns:pic="http://schemas.openxmlformats.org/drawingml/2006/picture">
                        <pic:nvPicPr>
                          <pic:cNvPr id="25" name="Imagem 25"/>
                          <pic:cNvPicPr>
                            <a:picLocks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3810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8" name="Retângulo 28"/>
                        <wps:cNvSpPr/>
                        <wps:spPr>
                          <a:xfrm>
                            <a:off x="0" y="323850"/>
                            <a:ext cx="971550" cy="1524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1DCF5C" id="Agrupar 37" o:spid="_x0000_s1026" style="position:absolute;margin-left:52.3pt;margin-top:6pt;width:400.4pt;height:239.2pt;z-index:251692032" coordsize="50850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5" o:spid="_x0000_s1027" type="#_x0000_t75" style="position:absolute;left:381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">
                  <v:imagedata r:id="rId10" o:title=""/>
                  <v:shadow on="t" color="#333" opacity="42598f" origin="-.5,-.5" offset="2.74397mm,2.74397mm"/>
                  <o:lock v:ext="edit" aspectratio="f"/>
                </v:shape>
                <v:rect id="Retângulo 28" o:spid="_x0000_s1028" style="position:absolute;top:3238;width:9715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" filled="f" strokecolor="red" strokeweight="3pt"/>
              </v:group>
            </w:pict>
          </mc:Fallback>
        </mc:AlternateContent>
      </w:r>
    </w:p>
    <w:p w:rsidR="00743AC4" w:rsidRPr="00743AC4" w:rsidRDefault="00743AC4" w:rsidP="00743AC4"/>
    <w:p w:rsidR="00743AC4" w:rsidRDefault="00743AC4" w:rsidP="00743AC4"/>
    <w:p w:rsidR="007C36BB" w:rsidRDefault="007C36BB" w:rsidP="00743AC4"/>
    <w:p w:rsidR="0071609F" w:rsidRDefault="0071609F" w:rsidP="00743AC4"/>
    <w:p w:rsidR="00840F74" w:rsidRDefault="00840F74" w:rsidP="00282B67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661326">
      <w:pPr>
        <w:pStyle w:val="ParagrafoManual"/>
        <w:rPr>
          <w:sz w:val="22"/>
        </w:rPr>
      </w:pPr>
      <w:r>
        <w:rPr>
          <w:sz w:val="22"/>
        </w:rPr>
        <w:lastRenderedPageBreak/>
        <w:t xml:space="preserve">Clique em </w:t>
      </w:r>
      <w:r w:rsidR="002A30B0">
        <w:rPr>
          <w:sz w:val="22"/>
        </w:rPr>
        <w:t>C</w:t>
      </w:r>
      <w:r w:rsidR="002A30B0" w:rsidRPr="002A30B0">
        <w:rPr>
          <w:sz w:val="22"/>
        </w:rPr>
        <w:t>ontas a pagar</w:t>
      </w:r>
    </w:p>
    <w:p w:rsidR="00661326" w:rsidRDefault="002A30B0" w:rsidP="00661326">
      <w:pPr>
        <w:pStyle w:val="ParagrafoManual"/>
        <w:rPr>
          <w:sz w:val="22"/>
        </w:rPr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654685</wp:posOffset>
                </wp:positionH>
                <wp:positionV relativeFrom="paragraph">
                  <wp:posOffset>160655</wp:posOffset>
                </wp:positionV>
                <wp:extent cx="5094605" cy="3037840"/>
                <wp:effectExtent l="95250" t="152400" r="353695" b="353060"/>
                <wp:wrapNone/>
                <wp:docPr id="9" name="Agrupar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4605" cy="3037840"/>
                          <a:chOff x="0" y="0"/>
                          <a:chExt cx="5094605" cy="3037840"/>
                        </a:xfrm>
                      </wpg:grpSpPr>
                      <pic:pic xmlns:pic="http://schemas.openxmlformats.org/drawingml/2006/picture">
                        <pic:nvPicPr>
                          <pic:cNvPr id="40" name="Imagem 40"/>
                          <pic:cNvPicPr>
                            <a:picLocks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47625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41" name="Retângulo 41"/>
                        <wps:cNvSpPr/>
                        <wps:spPr>
                          <a:xfrm>
                            <a:off x="0" y="809625"/>
                            <a:ext cx="971550" cy="1524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049F53" id="Agrupar 9" o:spid="_x0000_s1026" style="position:absolute;margin-left:51.55pt;margin-top:12.65pt;width:401.15pt;height:239.2pt;z-index:251700224" coordsize="50946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">
                <v:shape id="Imagem 40" o:spid="_x0000_s1027" type="#_x0000_t75" style="position:absolute;left:476;width:50470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">
                  <v:imagedata r:id="rId10" o:title=""/>
                  <v:shadow on="t" color="#333" opacity="42598f" origin="-.5,-.5" offset="2.74397mm,2.74397mm"/>
                  <o:lock v:ext="edit" aspectratio="f"/>
                </v:shape>
                <v:rect id="Retângulo 41" o:spid="_x0000_s1028" style="position:absolute;top:8096;width:9715;height:1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" filled="f" strokecolor="red" strokeweight="3pt"/>
              </v:group>
            </w:pict>
          </mc:Fallback>
        </mc:AlternateContent>
      </w:r>
    </w:p>
    <w:p w:rsidR="00661326" w:rsidRPr="00743AC4" w:rsidRDefault="00661326" w:rsidP="00661326">
      <w:pPr>
        <w:pStyle w:val="ParagrafoManual"/>
      </w:pPr>
    </w:p>
    <w:p w:rsidR="00D36508" w:rsidRPr="00743AC4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A7629D" w:rsidRDefault="00A7629D" w:rsidP="00D36508"/>
    <w:p w:rsidR="00661326" w:rsidRDefault="00661326" w:rsidP="00D36508"/>
    <w:p w:rsidR="00A7629D" w:rsidRDefault="00A7629D" w:rsidP="00D36508"/>
    <w:p w:rsidR="00A7629D" w:rsidRDefault="00A7629D" w:rsidP="00D36508"/>
    <w:p w:rsidR="00A7629D" w:rsidRDefault="00A7629D" w:rsidP="00D36508"/>
    <w:p w:rsidR="00661326" w:rsidRDefault="00661326" w:rsidP="00D36508"/>
    <w:p w:rsidR="00A7629D" w:rsidRDefault="00A7629D" w:rsidP="00D36508"/>
    <w:p w:rsidR="00A7629D" w:rsidRDefault="00A7629D" w:rsidP="00D36508"/>
    <w:p w:rsidR="00C62DEF" w:rsidRDefault="002A30B0" w:rsidP="00CA77E5">
      <w:pPr>
        <w:pStyle w:val="ParagrafoManual"/>
        <w:rPr>
          <w:sz w:val="22"/>
        </w:rPr>
      </w:pPr>
      <w:r>
        <w:rPr>
          <w:sz w:val="22"/>
        </w:rPr>
        <w:t>Abrirá a tela C</w:t>
      </w:r>
      <w:r w:rsidRPr="002A30B0">
        <w:rPr>
          <w:sz w:val="22"/>
        </w:rPr>
        <w:t>ontas a pagar</w:t>
      </w:r>
    </w:p>
    <w:p w:rsidR="00661326" w:rsidRDefault="002A30B0" w:rsidP="00CA77E5">
      <w:pPr>
        <w:pStyle w:val="ParagrafoManual"/>
        <w:rPr>
          <w:sz w:val="22"/>
        </w:rPr>
      </w:pPr>
      <w:r>
        <w:rPr>
          <w:noProof/>
        </w:rPr>
        <w:drawing>
          <wp:anchor distT="0" distB="0" distL="114300" distR="114300" simplePos="0" relativeHeight="25171251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2A30B0" w:rsidRDefault="002A30B0" w:rsidP="00CA77E5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661326" w:rsidRDefault="00661326" w:rsidP="00661326">
      <w:pPr>
        <w:pStyle w:val="ParagrafoManual"/>
        <w:rPr>
          <w:sz w:val="22"/>
        </w:rPr>
      </w:pPr>
      <w:r>
        <w:rPr>
          <w:sz w:val="22"/>
        </w:rPr>
        <w:lastRenderedPageBreak/>
        <w:t>Clique n</w:t>
      </w:r>
      <w:r w:rsidR="002A30B0">
        <w:rPr>
          <w:sz w:val="22"/>
        </w:rPr>
        <w:t>a seta ao lado de Nova Conta</w:t>
      </w:r>
    </w:p>
    <w:p w:rsidR="002A30B0" w:rsidRDefault="002A30B0" w:rsidP="00661326">
      <w:pPr>
        <w:pStyle w:val="ParagrafoManual"/>
        <w:rPr>
          <w:sz w:val="22"/>
        </w:rPr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160655</wp:posOffset>
                </wp:positionV>
                <wp:extent cx="5046980" cy="3037840"/>
                <wp:effectExtent l="152400" t="152400" r="363220" b="353060"/>
                <wp:wrapNone/>
                <wp:docPr id="13" name="Agrupar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1" name="Imagem 11"/>
                          <pic:cNvPicPr>
                            <a:picLocks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2" name="Retângulo 12"/>
                        <wps:cNvSpPr/>
                        <wps:spPr>
                          <a:xfrm>
                            <a:off x="4781550" y="323850"/>
                            <a:ext cx="180975" cy="2000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52F53A2" id="Agrupar 13" o:spid="_x0000_s1026" style="position:absolute;margin-left:55.3pt;margin-top:12.65pt;width:397.4pt;height:239.2pt;z-index:25171558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">
                <v:shape id="Imagem 11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">
                  <v:imagedata r:id="rId13" o:title=""/>
                  <v:shadow on="t" color="#333" opacity="42598f" origin="-.5,-.5" offset="2.74397mm,2.74397mm"/>
                  <o:lock v:ext="edit" aspectratio="f"/>
                </v:shape>
                <v:rect id="Retângulo 12" o:spid="_x0000_s1028" style="position:absolute;left:47815;top:3238;width:1810;height:2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" filled="f" strokecolor="red" strokeweight="3pt"/>
              </v:group>
            </w:pict>
          </mc:Fallback>
        </mc:AlternateContent>
      </w:r>
    </w:p>
    <w:p w:rsidR="002A30B0" w:rsidRDefault="002A30B0" w:rsidP="00661326">
      <w:pPr>
        <w:pStyle w:val="ParagrafoManual"/>
        <w:rPr>
          <w:sz w:val="22"/>
        </w:rPr>
      </w:pPr>
    </w:p>
    <w:p w:rsidR="00661326" w:rsidRDefault="00661326" w:rsidP="00661326">
      <w:pPr>
        <w:pStyle w:val="ParagrafoManual"/>
        <w:rPr>
          <w:sz w:val="22"/>
        </w:rPr>
      </w:pPr>
    </w:p>
    <w:p w:rsidR="00661326" w:rsidRDefault="00661326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  <w:rPr>
          <w:sz w:val="22"/>
        </w:rPr>
      </w:pPr>
    </w:p>
    <w:p w:rsidR="00CA77E5" w:rsidRDefault="00CA77E5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</w:pPr>
    </w:p>
    <w:p w:rsidR="00CA77E5" w:rsidRPr="00743AC4" w:rsidRDefault="00CA77E5" w:rsidP="00CA77E5">
      <w:pPr>
        <w:pStyle w:val="ParagrafoManual"/>
      </w:pPr>
    </w:p>
    <w:p w:rsidR="00D36508" w:rsidRDefault="00D36508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636BF3" w:rsidP="00D36508"/>
    <w:p w:rsidR="00636BF3" w:rsidRDefault="002A30B0" w:rsidP="00636BF3">
      <w:pPr>
        <w:pStyle w:val="ParagrafoManual"/>
        <w:rPr>
          <w:sz w:val="22"/>
        </w:rPr>
      </w:pPr>
      <w:r>
        <w:rPr>
          <w:sz w:val="22"/>
        </w:rPr>
        <w:t>Clique em Imprimir lista</w:t>
      </w:r>
    </w:p>
    <w:p w:rsidR="002A30B0" w:rsidRDefault="002A30B0" w:rsidP="00636BF3">
      <w:pPr>
        <w:pStyle w:val="ParagrafoManual"/>
        <w:rPr>
          <w:sz w:val="22"/>
        </w:rPr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157480</wp:posOffset>
                </wp:positionV>
                <wp:extent cx="5046980" cy="3037840"/>
                <wp:effectExtent l="152400" t="152400" r="363220" b="353060"/>
                <wp:wrapNone/>
                <wp:docPr id="17" name="Agrupar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5" name="Imagem 15"/>
                          <pic:cNvPicPr>
                            <a:picLocks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6" name="Retângulo 16"/>
                        <wps:cNvSpPr/>
                        <wps:spPr>
                          <a:xfrm>
                            <a:off x="4219575" y="790575"/>
                            <a:ext cx="704850" cy="2095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B41495" id="Agrupar 17" o:spid="_x0000_s1026" style="position:absolute;margin-left:55.3pt;margin-top:12.4pt;width:397.4pt;height:239.2pt;z-index:25172070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">
                <v:shape id="Imagem 15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">
                  <v:imagedata r:id="rId13" o:title=""/>
                  <v:shadow on="t" color="#333" opacity="42598f" origin="-.5,-.5" offset="2.74397mm,2.74397mm"/>
                  <o:lock v:ext="edit" aspectratio="f"/>
                </v:shape>
                <v:rect id="Retângulo 16" o:spid="_x0000_s1028" style="position:absolute;left:42195;top:7905;width:7049;height:2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" filled="f" strokecolor="red" strokeweight="3pt"/>
              </v:group>
            </w:pict>
          </mc:Fallback>
        </mc:AlternateContent>
      </w: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2A30B0" w:rsidP="00636BF3">
      <w:pPr>
        <w:pStyle w:val="ParagrafoManual"/>
        <w:rPr>
          <w:sz w:val="22"/>
        </w:rPr>
      </w:pPr>
      <w:r>
        <w:rPr>
          <w:sz w:val="22"/>
        </w:rPr>
        <w:lastRenderedPageBreak/>
        <w:t>Abrirá a janela Lista de contas a pagar</w:t>
      </w:r>
    </w:p>
    <w:p w:rsidR="002A30B0" w:rsidRDefault="002A30B0" w:rsidP="00636BF3">
      <w:pPr>
        <w:pStyle w:val="ParagrafoManual"/>
        <w:rPr>
          <w:sz w:val="22"/>
        </w:rPr>
      </w:pPr>
      <w:r>
        <w:rPr>
          <w:noProof/>
        </w:rPr>
        <w:drawing>
          <wp:anchor distT="0" distB="0" distL="114300" distR="114300" simplePos="0" relativeHeight="2517217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2A30B0" w:rsidRDefault="002A30B0" w:rsidP="00636BF3">
      <w:pPr>
        <w:pStyle w:val="ParagrafoManual"/>
        <w:rPr>
          <w:sz w:val="22"/>
        </w:rPr>
      </w:pPr>
    </w:p>
    <w:p w:rsidR="002A30B0" w:rsidRDefault="008054AD" w:rsidP="00636BF3">
      <w:pPr>
        <w:pStyle w:val="ParagrafoManual"/>
        <w:rPr>
          <w:sz w:val="22"/>
        </w:rPr>
      </w:pPr>
      <w:r>
        <w:rPr>
          <w:sz w:val="22"/>
        </w:rPr>
        <w:t>Clique no botão Imprimir, então a lista poderá ser enviada para a sua impressora</w:t>
      </w:r>
    </w:p>
    <w:p w:rsidR="008054AD" w:rsidRDefault="008054AD" w:rsidP="00636BF3">
      <w:pPr>
        <w:pStyle w:val="ParagrafoManual"/>
        <w:rPr>
          <w:sz w:val="22"/>
        </w:rPr>
      </w:pPr>
    </w:p>
    <w:p w:rsidR="008054AD" w:rsidRDefault="008054AD" w:rsidP="00636BF3">
      <w:pPr>
        <w:pStyle w:val="ParagrafoManual"/>
        <w:rPr>
          <w:sz w:val="22"/>
        </w:rPr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163195</wp:posOffset>
                </wp:positionV>
                <wp:extent cx="5046980" cy="3037840"/>
                <wp:effectExtent l="152400" t="152400" r="363220" b="353060"/>
                <wp:wrapNone/>
                <wp:docPr id="22" name="Agrupar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0" name="Imagem 20"/>
                          <pic:cNvPicPr>
                            <a:picLocks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1" name="Retângulo 21"/>
                        <wps:cNvSpPr/>
                        <wps:spPr>
                          <a:xfrm>
                            <a:off x="3924300" y="2647950"/>
                            <a:ext cx="390525" cy="2476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2F37E0" id="Agrupar 22" o:spid="_x0000_s1026" style="position:absolute;margin-left:55.3pt;margin-top:12.85pt;width:397.4pt;height:239.2pt;z-index:25172480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">
                <v:shape id="Imagem 20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">
                  <v:imagedata r:id="rId16" o:title=""/>
                  <v:shadow on="t" color="#333" opacity="42598f" origin="-.5,-.5" offset="2.74397mm,2.74397mm"/>
                  <o:lock v:ext="edit" aspectratio="f"/>
                </v:shape>
                <v:rect id="Retângulo 21" o:spid="_x0000_s1028" style="position:absolute;left:39243;top:26479;width:3905;height:24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" filled="f" strokecolor="red" strokeweight="3pt"/>
              </v:group>
            </w:pict>
          </mc:Fallback>
        </mc:AlternateContent>
      </w:r>
    </w:p>
    <w:p w:rsidR="002A30B0" w:rsidRDefault="002A30B0" w:rsidP="00636BF3">
      <w:pPr>
        <w:pStyle w:val="ParagrafoManual"/>
        <w:rPr>
          <w:sz w:val="22"/>
        </w:rPr>
      </w:pPr>
    </w:p>
    <w:sectPr w:rsidR="002A30B0" w:rsidSect="00D569DD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0246" w:rsidRDefault="00B40246" w:rsidP="00CA5701">
      <w:r>
        <w:separator/>
      </w:r>
    </w:p>
  </w:endnote>
  <w:endnote w:type="continuationSeparator" w:id="0">
    <w:p w:rsidR="00B40246" w:rsidRDefault="00B4024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" filled="f" stroked="f"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E3614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E3614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0246" w:rsidRDefault="00B40246" w:rsidP="00CA5701">
      <w:r>
        <w:separator/>
      </w:r>
    </w:p>
  </w:footnote>
  <w:footnote w:type="continuationSeparator" w:id="0">
    <w:p w:rsidR="00B40246" w:rsidRDefault="00B4024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" filled="f" stroked="f"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FuBk69oAAAAK&#10;AQAADwAAAAAAAAAAAAAAAAARBQAAZHJzL2Rvd25yZXYueG1sUEsFBgAAAAAEAAQA8wAAABgGAAAA&#10;AA==&#10;" filled="f" stroked="f"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A30B0" w:rsidRPr="002A30B0">
                            <w:t xml:space="preserve"> Impressão de contas a pagar</w:t>
                          </w:r>
                        </w:p>
                        <w:p w:rsidR="00C4691D" w:rsidRPr="005D5B9D" w:rsidRDefault="00C4691D" w:rsidP="007F12A2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" filled="f" stroked="f">
              <v:textbox>
                <w:txbxContent>
                  <w:p w:rsidR="00D569D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2A30B0" w:rsidRPr="002A30B0">
                      <w:t xml:space="preserve"> Impressão de contas a pagar</w:t>
                    </w:r>
                  </w:p>
                  <w:p w:rsidR="00C4691D" w:rsidRPr="005D5B9D" w:rsidRDefault="00C4691D" w:rsidP="007F12A2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 w15:restartNumberingAfterBreak="0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 w15:restartNumberingAfterBreak="0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 w15:restartNumberingAfterBreak="0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 w15:restartNumberingAfterBreak="0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 w15:restartNumberingAfterBreak="0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0B0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17AC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A8D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BF3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326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4AD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246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614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49D2F1-A4E0-4E8C-863F-1D19B53E1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70</TotalTime>
  <Pages>6</Pages>
  <Words>121</Words>
  <Characters>655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775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Duval</cp:lastModifiedBy>
  <cp:revision>40</cp:revision>
  <cp:lastPrinted>2014-01-19T16:14:00Z</cp:lastPrinted>
  <dcterms:created xsi:type="dcterms:W3CDTF">2017-05-13T19:04:00Z</dcterms:created>
  <dcterms:modified xsi:type="dcterms:W3CDTF">2017-07-18T14:34:00Z</dcterms:modified>
</cp:coreProperties>
</file>