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22912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2B7F6E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2B7F6E">
                              <w:rPr>
                                <w:lang w:val="pt-BR"/>
                              </w:rPr>
                              <w:t xml:space="preserve"> </w:t>
                            </w:r>
                            <w:r w:rsidR="002B7F6E" w:rsidRPr="002B7F6E">
                              <w:rPr>
                                <w:lang w:val="pt-BR"/>
                              </w:rPr>
                              <w:t>Impressão Pedido de Vendas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2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2B7F6E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>Guia Rápido –</w:t>
                      </w:r>
                      <w:r w:rsidR="002B7F6E">
                        <w:rPr>
                          <w:lang w:val="pt-BR"/>
                        </w:rPr>
                        <w:t xml:space="preserve"> </w:t>
                      </w:r>
                      <w:r w:rsidR="002B7F6E" w:rsidRPr="002B7F6E">
                        <w:rPr>
                          <w:lang w:val="pt-BR"/>
                        </w:rPr>
                        <w:t>Impressão Pedido de Vendas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7F12A2">
      <w:pPr>
        <w:pStyle w:val="Ttulo"/>
      </w:pPr>
      <w:bookmarkStart w:id="0" w:name="_Toc488081986"/>
      <w:r w:rsidRPr="00517D35">
        <w:t>Sumário</w:t>
      </w:r>
      <w:bookmarkEnd w:id="0"/>
    </w:p>
    <w:p w:rsidR="008D1042" w:rsidRPr="008D1042" w:rsidRDefault="008D1042" w:rsidP="007F12A2">
      <w:pPr>
        <w:pStyle w:val="Larcio"/>
      </w:pPr>
    </w:p>
    <w:bookmarkStart w:id="1" w:name="_GoBack"/>
    <w:bookmarkEnd w:id="1"/>
    <w:p w:rsidR="001763E7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88081986" w:history="1">
        <w:r w:rsidR="001763E7" w:rsidRPr="008371DF">
          <w:rPr>
            <w:rStyle w:val="Hyperlink"/>
            <w:noProof/>
          </w:rPr>
          <w:t>Sumário</w:t>
        </w:r>
        <w:r w:rsidR="001763E7">
          <w:rPr>
            <w:noProof/>
            <w:webHidden/>
          </w:rPr>
          <w:tab/>
        </w:r>
        <w:r w:rsidR="001763E7">
          <w:rPr>
            <w:noProof/>
            <w:webHidden/>
          </w:rPr>
          <w:fldChar w:fldCharType="begin"/>
        </w:r>
        <w:r w:rsidR="001763E7">
          <w:rPr>
            <w:noProof/>
            <w:webHidden/>
          </w:rPr>
          <w:instrText xml:space="preserve"> PAGEREF _Toc488081986 \h </w:instrText>
        </w:r>
        <w:r w:rsidR="001763E7">
          <w:rPr>
            <w:noProof/>
            <w:webHidden/>
          </w:rPr>
        </w:r>
        <w:r w:rsidR="001763E7">
          <w:rPr>
            <w:noProof/>
            <w:webHidden/>
          </w:rPr>
          <w:fldChar w:fldCharType="separate"/>
        </w:r>
        <w:r w:rsidR="001763E7">
          <w:rPr>
            <w:noProof/>
            <w:webHidden/>
          </w:rPr>
          <w:t>2</w:t>
        </w:r>
        <w:r w:rsidR="001763E7">
          <w:rPr>
            <w:noProof/>
            <w:webHidden/>
          </w:rPr>
          <w:fldChar w:fldCharType="end"/>
        </w:r>
      </w:hyperlink>
    </w:p>
    <w:p w:rsidR="001763E7" w:rsidRDefault="001763E7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8081987" w:history="1">
        <w:r w:rsidRPr="008371DF">
          <w:rPr>
            <w:rStyle w:val="Hyperlink"/>
            <w:noProof/>
          </w:rPr>
          <w:t>Guia Rápido – Impressão Pedido de Vendas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_Toc488081987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534E43" w:rsidRPr="00534E43" w:rsidRDefault="000F7DAB" w:rsidP="00282B67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2" w:name="_Toc488081987"/>
      <w:r w:rsidR="009A1D2B">
        <w:lastRenderedPageBreak/>
        <w:t>Guia Rápido –</w:t>
      </w:r>
      <w:r w:rsidR="00874007">
        <w:t xml:space="preserve"> </w:t>
      </w:r>
      <w:r w:rsidR="002B7F6E" w:rsidRPr="002B7F6E">
        <w:t>Impressão Pedido de Vendas</w:t>
      </w:r>
      <w:bookmarkEnd w:id="2"/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D76755" w:rsidRDefault="00E512CC" w:rsidP="00D129A1">
      <w:pPr>
        <w:pStyle w:val="ParagrafoManual"/>
        <w:rPr>
          <w:sz w:val="22"/>
        </w:rPr>
      </w:pPr>
      <w:r w:rsidRPr="00E512CC">
        <w:rPr>
          <w:sz w:val="22"/>
        </w:rPr>
        <w:t>No</w:t>
      </w:r>
      <w:r w:rsidR="00D129A1">
        <w:rPr>
          <w:sz w:val="22"/>
        </w:rPr>
        <w:t xml:space="preserve"> </w:t>
      </w:r>
      <w:r w:rsidRPr="00E512CC">
        <w:rPr>
          <w:sz w:val="22"/>
        </w:rPr>
        <w:t>Fly01</w:t>
      </w:r>
      <w:r w:rsidR="00D129A1">
        <w:rPr>
          <w:sz w:val="22"/>
        </w:rPr>
        <w:t xml:space="preserve"> </w:t>
      </w:r>
      <w:r w:rsidR="00CA3FA4">
        <w:rPr>
          <w:sz w:val="22"/>
        </w:rPr>
        <w:t>Faturamento</w:t>
      </w:r>
      <w:r w:rsidR="007C36BB">
        <w:rPr>
          <w:sz w:val="22"/>
        </w:rPr>
        <w:t xml:space="preserve"> </w:t>
      </w:r>
      <w:r w:rsidR="002B7F6E">
        <w:rPr>
          <w:sz w:val="22"/>
        </w:rPr>
        <w:t xml:space="preserve">foi criada a funcionalidade de </w:t>
      </w:r>
      <w:r w:rsidR="002B7F6E" w:rsidRPr="002B7F6E">
        <w:rPr>
          <w:sz w:val="22"/>
        </w:rPr>
        <w:t>Impressão Pedido de Vendas</w:t>
      </w:r>
      <w:r w:rsidR="002B7F6E">
        <w:rPr>
          <w:sz w:val="22"/>
        </w:rPr>
        <w:t>.</w:t>
      </w:r>
    </w:p>
    <w:p w:rsidR="00D129A1" w:rsidRDefault="00D129A1" w:rsidP="00D129A1">
      <w:pPr>
        <w:pStyle w:val="ParagrafoManual"/>
        <w:rPr>
          <w:sz w:val="22"/>
        </w:rPr>
      </w:pPr>
    </w:p>
    <w:p w:rsidR="007C36BB" w:rsidRDefault="00D03B4C" w:rsidP="00CA3FA4">
      <w:pPr>
        <w:pStyle w:val="ParagrafoManual"/>
        <w:rPr>
          <w:noProof/>
          <w:lang w:eastAsia="pt-BR"/>
        </w:rPr>
      </w:pPr>
      <w:r>
        <w:rPr>
          <w:sz w:val="22"/>
        </w:rPr>
        <w:t>Primeiramente a</w:t>
      </w:r>
      <w:r w:rsidR="00D129A1">
        <w:rPr>
          <w:sz w:val="22"/>
        </w:rPr>
        <w:t>bra o sistema.</w:t>
      </w:r>
    </w:p>
    <w:p w:rsidR="00CA3FA4" w:rsidRDefault="00CA3FA4" w:rsidP="00D76755">
      <w:pPr>
        <w:rPr>
          <w:noProof/>
          <w:lang w:eastAsia="pt-BR"/>
        </w:rPr>
      </w:pPr>
    </w:p>
    <w:p w:rsidR="002A2DB9" w:rsidRDefault="002B7F6E" w:rsidP="00D76755">
      <w:pPr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 wp14:anchorId="08E14E86" wp14:editId="468E30D0">
            <wp:simplePos x="0" y="0"/>
            <wp:positionH relativeFrom="column">
              <wp:posOffset>788035</wp:posOffset>
            </wp:positionH>
            <wp:positionV relativeFrom="paragraph">
              <wp:posOffset>53975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7C36BB" w:rsidRDefault="00CA3FA4" w:rsidP="00CA3FA4">
      <w:pPr>
        <w:pStyle w:val="ParagrafoManual"/>
      </w:pPr>
      <w:r>
        <w:rPr>
          <w:sz w:val="22"/>
        </w:rPr>
        <w:t xml:space="preserve">Clique no </w:t>
      </w:r>
      <w:r w:rsidR="00282B67">
        <w:rPr>
          <w:sz w:val="22"/>
        </w:rPr>
        <w:t>menu Vendas</w:t>
      </w:r>
    </w:p>
    <w:p w:rsidR="00743AC4" w:rsidRPr="00743AC4" w:rsidRDefault="00743AC4" w:rsidP="00743AC4"/>
    <w:p w:rsidR="00743AC4" w:rsidRPr="00743AC4" w:rsidRDefault="00D36508" w:rsidP="00743AC4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826135</wp:posOffset>
                </wp:positionH>
                <wp:positionV relativeFrom="paragraph">
                  <wp:posOffset>136525</wp:posOffset>
                </wp:positionV>
                <wp:extent cx="5094605" cy="3154045"/>
                <wp:effectExtent l="95250" t="152400" r="353695" b="370205"/>
                <wp:wrapNone/>
                <wp:docPr id="12" name="Grupo 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94605" cy="3154045"/>
                          <a:chOff x="0" y="0"/>
                          <a:chExt cx="5094605" cy="3154045"/>
                        </a:xfrm>
                      </wpg:grpSpPr>
                      <pic:pic xmlns:pic="http://schemas.openxmlformats.org/drawingml/2006/picture">
                        <pic:nvPicPr>
                          <pic:cNvPr id="10" name="Imagem 10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7625" y="0"/>
                            <a:ext cx="5046980" cy="315404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1" name="Retângulo 11"/>
                        <wps:cNvSpPr/>
                        <wps:spPr>
                          <a:xfrm>
                            <a:off x="0" y="257175"/>
                            <a:ext cx="962025" cy="2000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F55215B" id="Grupo 12" o:spid="_x0000_s1026" style="position:absolute;margin-left:65.05pt;margin-top:10.75pt;width:401.15pt;height:248.35pt;z-index:251673600" coordsize="50946,315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10" o:spid="_x0000_s1027" type="#_x0000_t75" style="position:absolute;left:476;width:50470;height:3154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c0+LXFAAAA2wAAAA8AAABkcnMvZG93bnJldi54bWxEj81qAkEQhO+BvMPQgVyCzpqDhtVRQmRJ&#10;IAeJ5gHand4f3OlZZsZ19enTByG3bqq66uvVZnSdGijE1rOB2TQDRVx623Jt4PdQTN5AxYRssfNM&#10;Bq4UYbN+fFhhbv2Ff2jYp1pJCMccDTQp9bnWsWzIYZz6nli0ygeHSdZQaxvwIuGu069ZNtcOW5aG&#10;Bnv6aKg87c/OwG44FtV2cV6E67x6Cd98+2yLmzHPT+P7ElSiMf2b79dfVvCFXn6RAfT6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3NPi1xQAAANsAAAAPAAAAAAAAAAAAAAAA&#10;AJ8CAABkcnMvZG93bnJldi54bWxQSwUGAAAAAAQABAD3AAAAkQMAAAAA&#10;">
                  <v:imagedata r:id="rId10" o:title=""/>
                  <v:shadow on="t" color="#333" opacity="42598f" origin="-.5,-.5" offset="2.74397mm,2.74397mm"/>
                  <v:path arrowok="t"/>
                </v:shape>
                <v:rect id="Retângulo 11" o:spid="_x0000_s1028" style="position:absolute;top:2571;width:9620;height:200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yuYv8EA&#10;AADbAAAADwAAAGRycy9kb3ducmV2LnhtbERPTWvCQBC9C/0PyxS8mU2kVJtmIyK0Wm/Gll6H7DQJ&#10;yc6G7NbEf98tCN7m8T4n20ymExcaXGNZQRLFIIhLqxuuFHye3xZrEM4ja+wsk4IrOdjkD7MMU21H&#10;PtGl8JUIIexSVFB736dSurImgy6yPXHgfuxg0Ac4VFIPOIZw08llHD9Lgw2Hhhp72tVUtsWvUfAx&#10;Lrvmu8LjvmiLr9Y+vSerF6PU/HHavoLwNPm7+OY+6DA/gf9fwgEy/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MrmL/BAAAA2wAAAA8AAAAAAAAAAAAAAAAAmAIAAGRycy9kb3du&#10;cmV2LnhtbFBLBQYAAAAABAAEAPUAAACGAwAAAAA=&#10;" filled="f" strokecolor="red" strokeweight="3pt"/>
              </v:group>
            </w:pict>
          </mc:Fallback>
        </mc:AlternateContent>
      </w:r>
    </w:p>
    <w:p w:rsidR="00743AC4" w:rsidRPr="00743AC4" w:rsidRDefault="00743AC4" w:rsidP="00743AC4"/>
    <w:p w:rsidR="00743AC4" w:rsidRDefault="00743AC4" w:rsidP="00743AC4"/>
    <w:p w:rsidR="007C36BB" w:rsidRDefault="007C36BB" w:rsidP="00743AC4"/>
    <w:p w:rsidR="0071609F" w:rsidRDefault="0071609F" w:rsidP="00743AC4"/>
    <w:p w:rsidR="00840F74" w:rsidRDefault="00840F74" w:rsidP="00282B67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D36508" w:rsidRDefault="00D36508" w:rsidP="00743AC4"/>
    <w:p w:rsidR="00D36508" w:rsidRDefault="00D36508" w:rsidP="00743AC4"/>
    <w:p w:rsidR="00D36508" w:rsidRDefault="00D36508" w:rsidP="00743AC4"/>
    <w:p w:rsidR="00D36508" w:rsidRDefault="00D36508" w:rsidP="00743AC4"/>
    <w:p w:rsidR="00D36508" w:rsidRDefault="00D36508" w:rsidP="00743AC4"/>
    <w:p w:rsidR="00D36508" w:rsidRPr="00743AC4" w:rsidRDefault="00D36508" w:rsidP="007267A4">
      <w:pPr>
        <w:pStyle w:val="ParagrafoManual"/>
      </w:pPr>
      <w:r>
        <w:rPr>
          <w:sz w:val="22"/>
        </w:rPr>
        <w:lastRenderedPageBreak/>
        <w:t>Clique em Produto</w:t>
      </w:r>
    </w:p>
    <w:p w:rsidR="00D36508" w:rsidRPr="00743AC4" w:rsidRDefault="00D36508" w:rsidP="00D36508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826135</wp:posOffset>
                </wp:positionH>
                <wp:positionV relativeFrom="paragraph">
                  <wp:posOffset>133985</wp:posOffset>
                </wp:positionV>
                <wp:extent cx="5094605" cy="3154045"/>
                <wp:effectExtent l="95250" t="152400" r="353695" b="370205"/>
                <wp:wrapNone/>
                <wp:docPr id="17" name="Grupo 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94605" cy="3154045"/>
                          <a:chOff x="0" y="0"/>
                          <a:chExt cx="5094605" cy="3154045"/>
                        </a:xfrm>
                      </wpg:grpSpPr>
                      <pic:pic xmlns:pic="http://schemas.openxmlformats.org/drawingml/2006/picture">
                        <pic:nvPicPr>
                          <pic:cNvPr id="15" name="Imagem 15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7625" y="0"/>
                            <a:ext cx="5046980" cy="315404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6" name="Retângulo 16"/>
                        <wps:cNvSpPr/>
                        <wps:spPr>
                          <a:xfrm>
                            <a:off x="0" y="409575"/>
                            <a:ext cx="962025" cy="2000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F8FEB54" id="Grupo 17" o:spid="_x0000_s1026" style="position:absolute;margin-left:65.05pt;margin-top:10.55pt;width:401.15pt;height:248.35pt;z-index:251678720" coordsize="50946,315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">
                <v:shape id="Imagem 15" o:spid="_x0000_s1027" type="#_x0000_t75" style="position:absolute;left:476;width:50470;height:3154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dDWy3CAAAA2wAAAA8AAABkcnMvZG93bnJldi54bWxET9tqAjEQfS/0H8IU+lI0a6Eqq1FEWRT6&#10;ULx8wLiZveBmsiRxXf36plDwbQ7nOvNlbxrRkfO1ZQWjYQKCOLe65lLB6ZgNpiB8QNbYWCYFd/Kw&#10;XLy+zDHV9sZ76g6hFDGEfYoKqhDaVEqfV2TQD21LHLnCOoMhQldK7fAWw00jP5NkLA3WHBsqbGld&#10;UX45XI2Cn+6cFZvJdeLu4+LDffNjW2cPpd7f+tUMRKA+PMX/7p2O87/g75d4gFz8Ag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nQ1stwgAAANsAAAAPAAAAAAAAAAAAAAAAAJ8C&#10;AABkcnMvZG93bnJldi54bWxQSwUGAAAAAAQABAD3AAAAjgMAAAAA&#10;">
                  <v:imagedata r:id="rId10" o:title=""/>
                  <v:shadow on="t" color="#333" opacity="42598f" origin="-.5,-.5" offset="2.74397mm,2.74397mm"/>
                  <v:path arrowok="t"/>
                </v:shape>
                <v:rect id="Retângulo 16" o:spid="_x0000_s1028" style="position:absolute;top:4095;width:9620;height:200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IAy8AA&#10;AADbAAAADwAAAGRycy9kb3ducmV2LnhtbERPS4vCMBC+L/gfwgje1lQRd61GEcHX3rYqXodmbEub&#10;SWmirf/eCAt7m4/vOYtVZyrxoMYVlhWMhhEI4tTqgjMF59P28xuE88gaK8uk4EkOVsvexwJjbVv+&#10;pUfiMxFC2MWoIPe+jqV0aU4G3dDWxIG72cagD7DJpG6wDeGmkuMomkqDBYeGHGva5JSWyd0oOLbj&#10;qrhm+LNPyuRS2slu9DUzSg363XoOwlPn/8V/7oMO86fw/iUcIJc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MIAy8AAAADbAAAADwAAAAAAAAAAAAAAAACYAgAAZHJzL2Rvd25y&#10;ZXYueG1sUEsFBgAAAAAEAAQA9QAAAIUDAAAAAA==&#10;" filled="f" strokecolor="red" strokeweight="3pt"/>
              </v:group>
            </w:pict>
          </mc:Fallback>
        </mc:AlternateContent>
      </w:r>
    </w:p>
    <w:p w:rsidR="00D36508" w:rsidRPr="00743AC4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A7629D" w:rsidRDefault="00A7629D" w:rsidP="00D36508"/>
    <w:p w:rsidR="00A7629D" w:rsidRDefault="00A7629D" w:rsidP="00D36508"/>
    <w:p w:rsidR="00A7629D" w:rsidRDefault="00A7629D" w:rsidP="00D36508"/>
    <w:p w:rsidR="00A7629D" w:rsidRDefault="00A7629D" w:rsidP="00D36508"/>
    <w:p w:rsidR="00A7629D" w:rsidRDefault="00A7629D" w:rsidP="00D36508"/>
    <w:p w:rsidR="00A7629D" w:rsidRDefault="00A7629D" w:rsidP="00D36508"/>
    <w:p w:rsidR="00A7629D" w:rsidRDefault="00A7629D" w:rsidP="00D36508"/>
    <w:p w:rsidR="00CA77E5" w:rsidRDefault="00CA77E5" w:rsidP="00CA77E5">
      <w:pPr>
        <w:pStyle w:val="ParagrafoManual"/>
        <w:rPr>
          <w:sz w:val="22"/>
        </w:rPr>
      </w:pPr>
      <w:r>
        <w:rPr>
          <w:sz w:val="22"/>
        </w:rPr>
        <w:t xml:space="preserve">Abrirá a tela </w:t>
      </w:r>
      <w:r w:rsidRPr="00CA77E5">
        <w:rPr>
          <w:sz w:val="22"/>
        </w:rPr>
        <w:t>Venda de Produto</w:t>
      </w:r>
    </w:p>
    <w:p w:rsidR="00C62DEF" w:rsidRDefault="00C62DEF" w:rsidP="00CA77E5">
      <w:pPr>
        <w:pStyle w:val="ParagrafoManual"/>
        <w:rPr>
          <w:sz w:val="22"/>
        </w:rPr>
      </w:pPr>
    </w:p>
    <w:p w:rsidR="00C62DEF" w:rsidRDefault="00C62DEF" w:rsidP="00CA77E5">
      <w:pPr>
        <w:pStyle w:val="ParagrafoManual"/>
        <w:rPr>
          <w:sz w:val="22"/>
        </w:rPr>
      </w:pPr>
    </w:p>
    <w:p w:rsidR="00CA77E5" w:rsidRDefault="00CA77E5" w:rsidP="00CA77E5">
      <w:pPr>
        <w:pStyle w:val="ParagrafoManual"/>
        <w:rPr>
          <w:sz w:val="22"/>
        </w:rPr>
      </w:pPr>
    </w:p>
    <w:p w:rsidR="00C62DEF" w:rsidRDefault="00C62DEF" w:rsidP="00CA77E5">
      <w:pPr>
        <w:pStyle w:val="ParagrafoManual"/>
      </w:pPr>
    </w:p>
    <w:p w:rsidR="00CA77E5" w:rsidRPr="00743AC4" w:rsidRDefault="00CA77E5" w:rsidP="00CA77E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9744" behindDoc="0" locked="0" layoutInCell="1" allowOverlap="1" wp14:anchorId="48489432" wp14:editId="236A0EBE">
            <wp:simplePos x="0" y="0"/>
            <wp:positionH relativeFrom="column">
              <wp:posOffset>872565</wp:posOffset>
            </wp:positionH>
            <wp:positionV relativeFrom="page">
              <wp:posOffset>5542915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36508" w:rsidRDefault="00D36508" w:rsidP="00D36508"/>
    <w:p w:rsidR="00C62DEF" w:rsidRDefault="00C62DEF" w:rsidP="00C62DEF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w:lastRenderedPageBreak/>
        <mc:AlternateContent>
          <mc:Choice Requires="wpg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845185</wp:posOffset>
                </wp:positionH>
                <wp:positionV relativeFrom="paragraph">
                  <wp:posOffset>359410</wp:posOffset>
                </wp:positionV>
                <wp:extent cx="5046980" cy="3037840"/>
                <wp:effectExtent l="152400" t="152400" r="363220" b="353060"/>
                <wp:wrapNone/>
                <wp:docPr id="22" name="Grupo 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0" name="Imagem 20"/>
                          <pic:cNvPicPr>
                            <a:picLocks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1" name="Retângulo 21"/>
                        <wps:cNvSpPr/>
                        <wps:spPr>
                          <a:xfrm>
                            <a:off x="971550" y="790575"/>
                            <a:ext cx="381000" cy="20955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EBCEA0E" id="Grupo 22" o:spid="_x0000_s1026" style="position:absolute;margin-left:66.55pt;margin-top:28.3pt;width:397.4pt;height:239.2pt;z-index:25168384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">
                <v:shape id="Imagem 20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">
                  <v:imagedata r:id="rId12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1" o:spid="_x0000_s1028" style="position:absolute;left:9715;top:7905;width:3810;height:20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dSAsMA&#10;AADbAAAADwAAAGRycy9kb3ducmV2LnhtbESPQWvCQBSE7wX/w/IEb3WTIK1N3QQRqrY3Y8XrI/ua&#10;hGTfhuzWxH/fLRR6HGbmG2aTT6YTNxpcY1lBvIxAEJdWN1wp+Dy/Pa5BOI+ssbNMCu7kIM9mDxtM&#10;tR35RLfCVyJA2KWooPa+T6V0ZU0G3dL2xMH7soNBH+RQST3gGOCmk0kUPUmDDYeFGnva1VS2xbdR&#10;8D4mXXOt8ONQtMWltat9/PxilFrMp+0rCE+T/w//tY9aQRLD75fwA2T2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UdSAsMAAADbAAAADwAAAAAAAAAAAAAAAACYAgAAZHJzL2Rv&#10;d25yZXYueG1sUEsFBgAAAAAEAAQA9QAAAIgDAAAAAA==&#10;" filled="f" strokecolor="red" strokeweight="3pt"/>
              </v:group>
            </w:pict>
          </mc:Fallback>
        </mc:AlternateContent>
      </w:r>
      <w:r>
        <w:rPr>
          <w:sz w:val="22"/>
        </w:rPr>
        <w:t>Clique no botão Novo</w:t>
      </w:r>
    </w:p>
    <w:p w:rsidR="00C62DEF" w:rsidRDefault="00C62DEF" w:rsidP="00C62DEF">
      <w:pPr>
        <w:pStyle w:val="ParagrafoManual"/>
        <w:rPr>
          <w:sz w:val="22"/>
        </w:rPr>
      </w:pPr>
    </w:p>
    <w:p w:rsidR="00C62DEF" w:rsidRDefault="00C62DEF" w:rsidP="00C62DEF">
      <w:pPr>
        <w:pStyle w:val="ParagrafoManual"/>
        <w:rPr>
          <w:sz w:val="22"/>
        </w:rPr>
      </w:pPr>
    </w:p>
    <w:p w:rsidR="00D36508" w:rsidRDefault="00D36508" w:rsidP="00D36508"/>
    <w:p w:rsidR="00D36508" w:rsidRDefault="00D36508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C62DEF">
      <w:pPr>
        <w:pStyle w:val="ParagrafoManual"/>
        <w:rPr>
          <w:sz w:val="22"/>
        </w:rPr>
      </w:pPr>
    </w:p>
    <w:p w:rsidR="00C62DEF" w:rsidRDefault="00C62DEF" w:rsidP="00C62DEF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mc:AlternateContent>
          <mc:Choice Requires="wpg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845185</wp:posOffset>
                </wp:positionH>
                <wp:positionV relativeFrom="paragraph">
                  <wp:posOffset>338455</wp:posOffset>
                </wp:positionV>
                <wp:extent cx="5046980" cy="3037840"/>
                <wp:effectExtent l="152400" t="152400" r="363220" b="353060"/>
                <wp:wrapNone/>
                <wp:docPr id="39" name="Grupo 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6" name="Imagem 26"/>
                          <pic:cNvPicPr>
                            <a:picLocks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31" name="Retângulo 31"/>
                        <wps:cNvSpPr/>
                        <wps:spPr>
                          <a:xfrm>
                            <a:off x="4581525" y="533400"/>
                            <a:ext cx="352425" cy="24765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1B5B14A" id="Grupo 39" o:spid="_x0000_s1026" style="position:absolute;margin-left:66.55pt;margin-top:26.65pt;width:397.4pt;height:239.2pt;z-index:251686912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">
                <v:shape id="Imagem 26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anWrPFAAAA2wAAAA8AAABkcnMvZG93bnJldi54bWxEj81qwzAQhO+FvoPYQm+NXDc4iWslhJbg&#10;HEogPw+wWBvL2Fo5lpo4b18VCj0OM/MNU6xG24krDb5xrOB1koAgrpxuuFZwOm5e5iB8QNbYOSYF&#10;d/KwWj4+FJhrd+M9XQ+hFhHCPkcFJoQ+l9JXhiz6ieuJo3d2g8UQ5VBLPeAtwm0n0yTJpMWG44LB&#10;nj4MVe3h2yqYbqeLsfzM7n63T82svLy1m69Sqeencf0OItAY/sN/7a1WkGbw+yX+ALn8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Wp1qzxQAAANsAAAAPAAAAAAAAAAAAAAAA&#10;AJ8CAABkcnMvZG93bnJldi54bWxQSwUGAAAAAAQABAD3AAAAkQMAAAAA&#10;">
                  <v:imagedata r:id="rId14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31" o:spid="_x0000_s1028" style="position:absolute;left:45815;top:5334;width:3524;height:247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7E38MA&#10;AADbAAAADwAAAGRycy9kb3ducmV2LnhtbESPQWvCQBSE7wX/w/IEb7qJlqrRVaTQ1vbWqHh9ZJ9J&#10;SPZtyG5N/PeuIPQ4zMw3zHrbm1pcqXWlZQXxJAJBnFldcq7gePgYL0A4j6yxtkwKbuRguxm8rDHR&#10;tuNfuqY+FwHCLkEFhfdNIqXLCjLoJrYhDt7FtgZ9kG0udYtdgJtaTqPoTRosOSwU2NB7QVmV/hkF&#10;3920Ls85/nylVXqq7OtnPF8apUbDfrcC4an3/+Fne68VzGJ4fAk/QG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J7E38MAAADbAAAADwAAAAAAAAAAAAAAAACYAgAAZHJzL2Rv&#10;d25yZXYueG1sUEsFBgAAAAAEAAQA9QAAAIgDAAAAAA==&#10;" filled="f" strokecolor="red" strokeweight="3pt"/>
              </v:group>
            </w:pict>
          </mc:Fallback>
        </mc:AlternateContent>
      </w:r>
      <w:r>
        <w:rPr>
          <w:sz w:val="22"/>
        </w:rPr>
        <w:t>Preencha os campos e clique em Avançar</w:t>
      </w:r>
    </w:p>
    <w:p w:rsidR="00C62DEF" w:rsidRDefault="00C62DEF" w:rsidP="00C62DEF">
      <w:pPr>
        <w:pStyle w:val="ParagrafoManual"/>
        <w:rPr>
          <w:sz w:val="22"/>
        </w:rPr>
      </w:pPr>
    </w:p>
    <w:p w:rsidR="00C62DEF" w:rsidRDefault="00C62DEF" w:rsidP="00743AC4"/>
    <w:p w:rsidR="00C62DEF" w:rsidRDefault="00C62DEF" w:rsidP="00743AC4"/>
    <w:p w:rsidR="00C62DEF" w:rsidRDefault="00C62DEF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590C66">
      <w:pPr>
        <w:pStyle w:val="ParagrafoManual"/>
        <w:rPr>
          <w:sz w:val="22"/>
        </w:rPr>
      </w:pPr>
      <w:r>
        <w:rPr>
          <w:sz w:val="22"/>
        </w:rPr>
        <w:lastRenderedPageBreak/>
        <w:t>Preencha os campos obrigatórios e clique em Salvar</w:t>
      </w:r>
    </w:p>
    <w:p w:rsidR="00590C66" w:rsidRDefault="00590C66" w:rsidP="00590C66">
      <w:pPr>
        <w:pStyle w:val="ParagrafoManual"/>
        <w:rPr>
          <w:sz w:val="22"/>
        </w:rPr>
      </w:pPr>
    </w:p>
    <w:p w:rsidR="00590C66" w:rsidRDefault="00390B86" w:rsidP="00590C66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654685</wp:posOffset>
                </wp:positionH>
                <wp:positionV relativeFrom="paragraph">
                  <wp:posOffset>47625</wp:posOffset>
                </wp:positionV>
                <wp:extent cx="5046980" cy="3037840"/>
                <wp:effectExtent l="152400" t="152400" r="363220" b="353060"/>
                <wp:wrapNone/>
                <wp:docPr id="53" name="Grupo 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46" name="Imagem 46"/>
                          <pic:cNvPicPr>
                            <a:picLocks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52" name="Retângulo 52"/>
                        <wps:cNvSpPr/>
                        <wps:spPr>
                          <a:xfrm>
                            <a:off x="4610100" y="542925"/>
                            <a:ext cx="333375" cy="20955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8A4DA15" id="Grupo 53" o:spid="_x0000_s1026" style="position:absolute;margin-left:51.55pt;margin-top:3.75pt;width:397.4pt;height:239.2pt;z-index:251689984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">
                <v:shape id="Imagem 46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ldx8DCAAAA2wAAAA8AAABkcnMvZG93bnJldi54bWxEj1FrwjAUhd+F/YdwB3vTdGMWrUYZgiiy&#10;F60/4NJc22JzU5KsRn+9GQz2eDjnfIezXEfTiYGcby0reJ9kIIgrq1uuFZzL7XgGwgdkjZ1lUnAn&#10;D+vVy2iJhbY3PtJwCrVIEPYFKmhC6AspfdWQQT+xPXHyLtYZDEm6WmqHtwQ3nfzIslwabDktNNjT&#10;pqHqevoxiTKnR3TTgy/LcrbZTb+PjyGPSr29xq8FiEAx/If/2nut4DOH3y/pB8jVE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JXcfAwgAAANsAAAAPAAAAAAAAAAAAAAAAAJ8C&#10;AABkcnMvZG93bnJldi54bWxQSwUGAAAAAAQABAD3AAAAjgMAAAAA&#10;">
                  <v:imagedata r:id="rId16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52" o:spid="_x0000_s1028" style="position:absolute;left:46101;top:5429;width:3333;height:209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O/CMQA&#10;AADbAAAADwAAAGRycy9kb3ducmV2LnhtbESPzWrDMBCE74W8g9hAbolsk5/WiRxCoU3TW52WXBdr&#10;YxtbK2Opsfv2VSHQ4zAz3zC7/WhacaPe1ZYVxIsIBHFhdc2lgs/zy/wRhPPIGlvLpOCHHOyzycMO&#10;U20H/qBb7ksRIOxSVFB536VSuqIig25hO+LgXW1v0AfZl1L3OAS4aWUSRWtpsOawUGFHzxUVTf5t&#10;FJyGpK0vJb4f8yb/auzyNd48GaVm0/GwBeFp9P/he/tNK1gl8Pcl/ACZ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WTvwjEAAAA2wAAAA8AAAAAAAAAAAAAAAAAmAIAAGRycy9k&#10;b3ducmV2LnhtbFBLBQYAAAAABAAEAPUAAACJAwAAAAA=&#10;" filled="f" strokecolor="red" strokeweight="3pt"/>
              </v:group>
            </w:pict>
          </mc:Fallback>
        </mc:AlternateContent>
      </w:r>
    </w:p>
    <w:p w:rsidR="00590C66" w:rsidRDefault="00590C66" w:rsidP="00590C66"/>
    <w:p w:rsidR="00590C66" w:rsidRDefault="00590C66" w:rsidP="00590C66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390B86" w:rsidRDefault="00390B86" w:rsidP="00743AC4"/>
    <w:p w:rsidR="00390B86" w:rsidRDefault="00390B86" w:rsidP="00743AC4"/>
    <w:p w:rsidR="00390B86" w:rsidRDefault="00390B86" w:rsidP="00743AC4"/>
    <w:p w:rsidR="00ED3BBD" w:rsidRDefault="00ED3BBD" w:rsidP="00ED3BBD">
      <w:pPr>
        <w:pStyle w:val="ParagrafoManual"/>
        <w:ind w:left="0" w:firstLine="0"/>
        <w:rPr>
          <w:rFonts w:ascii="Arial Narrow" w:hAnsi="Arial Narrow"/>
          <w:sz w:val="22"/>
        </w:rPr>
      </w:pPr>
    </w:p>
    <w:p w:rsidR="00ED3BBD" w:rsidRDefault="00ED3BBD" w:rsidP="00ED3BBD">
      <w:pPr>
        <w:pStyle w:val="ParagrafoManual"/>
        <w:ind w:left="0" w:firstLine="0"/>
        <w:rPr>
          <w:rFonts w:ascii="Arial Narrow" w:hAnsi="Arial Narrow"/>
          <w:sz w:val="22"/>
        </w:rPr>
      </w:pPr>
    </w:p>
    <w:p w:rsidR="00590C66" w:rsidRPr="00390B86" w:rsidRDefault="00390B86" w:rsidP="00ED3BBD">
      <w:pPr>
        <w:pStyle w:val="ParagrafoManual"/>
        <w:ind w:left="709" w:firstLine="709"/>
        <w:rPr>
          <w:sz w:val="22"/>
        </w:rPr>
      </w:pPr>
      <w:r>
        <w:rPr>
          <w:sz w:val="22"/>
        </w:rPr>
        <w:t>Irá aparecer a janela com o relatório, com a primeira forma possível de imprimir.</w:t>
      </w:r>
    </w:p>
    <w:p w:rsidR="00590C66" w:rsidRDefault="00590C66" w:rsidP="00743AC4"/>
    <w:p w:rsidR="00590C66" w:rsidRDefault="00390B86" w:rsidP="00743AC4">
      <w:r>
        <w:rPr>
          <w:noProof/>
          <w:lang w:eastAsia="pt-BR"/>
        </w:rPr>
        <w:drawing>
          <wp:anchor distT="0" distB="0" distL="114300" distR="114300" simplePos="0" relativeHeight="251691008" behindDoc="0" locked="0" layoutInCell="1" allowOverlap="1" wp14:anchorId="5B7E2404" wp14:editId="11389B27">
            <wp:simplePos x="0" y="0"/>
            <wp:positionH relativeFrom="column">
              <wp:posOffset>653490</wp:posOffset>
            </wp:positionH>
            <wp:positionV relativeFrom="paragraph">
              <wp:posOffset>74930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4" name="Imagem 5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B91F06" w:rsidRPr="00390B86" w:rsidRDefault="00B91F06" w:rsidP="00B91F06">
      <w:pPr>
        <w:pStyle w:val="ParagrafoManual"/>
        <w:ind w:left="709" w:firstLine="709"/>
        <w:rPr>
          <w:sz w:val="22"/>
        </w:rPr>
      </w:pPr>
      <w:proofErr w:type="gramStart"/>
      <w:r>
        <w:rPr>
          <w:sz w:val="22"/>
        </w:rPr>
        <w:t>Irá Para</w:t>
      </w:r>
      <w:proofErr w:type="gramEnd"/>
      <w:r>
        <w:rPr>
          <w:sz w:val="22"/>
        </w:rPr>
        <w:t xml:space="preserve"> a segunda opção de imprimir o pedido de venda, precisa ter concluído um pedido de venda anteriormente.</w:t>
      </w:r>
    </w:p>
    <w:p w:rsidR="00B91F06" w:rsidRDefault="00B91F06" w:rsidP="00B91F06"/>
    <w:p w:rsidR="00B91F06" w:rsidRDefault="00B91F06" w:rsidP="00B91F06"/>
    <w:p w:rsidR="00B91F06" w:rsidRDefault="00B91F06" w:rsidP="00B91F06"/>
    <w:p w:rsidR="00B91F06" w:rsidRDefault="00B91F06" w:rsidP="00B91F06"/>
    <w:p w:rsidR="00B91F06" w:rsidRDefault="00B91F06" w:rsidP="00B91F06">
      <w:pPr>
        <w:pStyle w:val="ParagrafoManual"/>
      </w:pPr>
      <w:r>
        <w:lastRenderedPageBreak/>
        <w:t>Estando na tela Venda de Produto, clique no menu operações, no pedido de venda criado. Então aparecerão as opções disponíveis para realizar no pedido de venda. Clique em Imprimir.</w:t>
      </w:r>
    </w:p>
    <w:p w:rsidR="00B91F06" w:rsidRDefault="00B91F06" w:rsidP="00B91F06">
      <w:pPr>
        <w:pStyle w:val="ParagrafoManual"/>
      </w:pPr>
    </w:p>
    <w:p w:rsidR="00B91F06" w:rsidRDefault="00B91F06" w:rsidP="00B91F06">
      <w:pPr>
        <w:pStyle w:val="ParagrafoManual"/>
      </w:pPr>
    </w:p>
    <w:p w:rsidR="00B91F06" w:rsidRDefault="00B91F06" w:rsidP="00B91F06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94080" behindDoc="0" locked="0" layoutInCell="1" allowOverlap="1" wp14:anchorId="33267281" wp14:editId="6503909C">
                <wp:simplePos x="0" y="0"/>
                <wp:positionH relativeFrom="column">
                  <wp:posOffset>952500</wp:posOffset>
                </wp:positionH>
                <wp:positionV relativeFrom="paragraph">
                  <wp:posOffset>13335</wp:posOffset>
                </wp:positionV>
                <wp:extent cx="5046980" cy="3037840"/>
                <wp:effectExtent l="152400" t="152400" r="363220" b="353060"/>
                <wp:wrapNone/>
                <wp:docPr id="25" name="Grupo 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4" name="Imagem 14"/>
                          <pic:cNvPicPr>
                            <a:picLocks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9" name="Retângulo 19"/>
                        <wps:cNvSpPr/>
                        <wps:spPr>
                          <a:xfrm>
                            <a:off x="990600" y="2152650"/>
                            <a:ext cx="704850" cy="8096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95FF52E" id="Grupo 25" o:spid="_x0000_s1026" style="position:absolute;margin-left:75pt;margin-top:1.05pt;width:397.4pt;height:239.2pt;z-index:25169408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">
                <v:shape id="Imagem 14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xHO5TBAAAA2wAAAA8AAABkcnMvZG93bnJldi54bWxET02LwjAQvQv7H8IIe9NUWcStxuIKBUFE&#10;dD3obWjGtthMShNr9ddvFgRv83ifM086U4mWGldaVjAaRiCIM6tLzhUcf9PBFITzyBory6TgQQ6S&#10;xUdvjrG2d95Te/C5CCHsYlRQeF/HUrqsIINuaGviwF1sY9AH2ORSN3gP4aaS4yiaSIMlh4YCa1oV&#10;lF0PN6PARc9se62/d5tz+rPT021a+VOq1Ge/W85AeOr8W/xyr3WY/wX/v4QD5OIP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ExHO5TBAAAA2wAAAA8AAAAAAAAAAAAAAAAAnwIA&#10;AGRycy9kb3ducmV2LnhtbFBLBQYAAAAABAAEAPcAAACNAwAAAAA=&#10;">
                  <v:imagedata r:id="rId19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19" o:spid="_x0000_s1028" style="position:absolute;left:9906;top:21526;width:7048;height:80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2UucEA&#10;AADbAAAADwAAAGRycy9kb3ducmV2LnhtbERPS2vCQBC+F/wPywi9mU2kqEldgwh92JtpxeuQnSYh&#10;2dmQ3Zr037tCobf5+J6zzSfTiSsNrrGsIIliEMSl1Q1XCr4+XxYbEM4ja+wsk4JfcpDvZg9bzLQd&#10;+UTXwlcihLDLUEHtfZ9J6cqaDLrI9sSB+7aDQR/gUEk94BjCTSeXcbySBhsODTX2dKipbIsfo+A4&#10;LrvmUuHHW9EW59Y+vSbr1Cj1OJ/2zyA8Tf5f/Od+12F+CvdfwgFyd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1dlLnBAAAA2wAAAA8AAAAAAAAAAAAAAAAAmAIAAGRycy9kb3du&#10;cmV2LnhtbFBLBQYAAAAABAAEAPUAAACGAwAAAAA=&#10;" filled="f" strokecolor="red" strokeweight="3pt"/>
              </v:group>
            </w:pict>
          </mc:Fallback>
        </mc:AlternateContent>
      </w:r>
    </w:p>
    <w:p w:rsidR="00B91F06" w:rsidRDefault="00B91F06" w:rsidP="00B91F06"/>
    <w:p w:rsidR="00B91F06" w:rsidRDefault="00B91F06" w:rsidP="00B91F06"/>
    <w:p w:rsidR="00B91F06" w:rsidRDefault="00B91F06" w:rsidP="00B91F06"/>
    <w:p w:rsidR="00B91F06" w:rsidRDefault="00B91F06" w:rsidP="00B91F06"/>
    <w:p w:rsidR="00B91F06" w:rsidRDefault="00B91F06" w:rsidP="00B91F06"/>
    <w:p w:rsidR="00B91F06" w:rsidRDefault="00B91F06" w:rsidP="00B91F06"/>
    <w:p w:rsidR="00B91F06" w:rsidRDefault="00B91F06" w:rsidP="00B91F06"/>
    <w:p w:rsidR="00B91F06" w:rsidRDefault="00B91F06" w:rsidP="00B91F06"/>
    <w:p w:rsidR="008567A2" w:rsidRDefault="008567A2" w:rsidP="00743AC4"/>
    <w:p w:rsidR="00B91F06" w:rsidRDefault="00B91F06" w:rsidP="00743AC4"/>
    <w:p w:rsidR="00B91F06" w:rsidRDefault="00B91F06" w:rsidP="00743AC4"/>
    <w:p w:rsidR="00B91F06" w:rsidRDefault="00B91F06" w:rsidP="00743AC4"/>
    <w:p w:rsidR="00B91F06" w:rsidRDefault="00B91F06" w:rsidP="00743AC4"/>
    <w:p w:rsidR="00B91F06" w:rsidRDefault="00B91F06" w:rsidP="00743AC4"/>
    <w:p w:rsidR="00B91F06" w:rsidRDefault="00B91F06" w:rsidP="00743AC4"/>
    <w:p w:rsidR="00B91F06" w:rsidRDefault="00B91F06" w:rsidP="00743AC4"/>
    <w:p w:rsidR="00B91F06" w:rsidRDefault="00B91F06" w:rsidP="00743AC4"/>
    <w:p w:rsidR="00B91F06" w:rsidRDefault="00B91F06" w:rsidP="00743AC4"/>
    <w:p w:rsidR="00B91F06" w:rsidRDefault="00B91F06" w:rsidP="00743AC4"/>
    <w:p w:rsidR="00B91F06" w:rsidRDefault="00B91F06" w:rsidP="00743AC4"/>
    <w:p w:rsidR="00B91F06" w:rsidRDefault="00B91F06" w:rsidP="00B91F06">
      <w:pPr>
        <w:pStyle w:val="ParagrafoManual"/>
      </w:pPr>
      <w:r>
        <w:t xml:space="preserve">Então abrirá a janela </w:t>
      </w:r>
      <w:r w:rsidRPr="00B91F06">
        <w:t>Relatório - Venda/Orçamento</w:t>
      </w:r>
      <w:r>
        <w:t>, onde poderá clicar em Imprimir e ele será enviado para a sua impressora.</w:t>
      </w:r>
    </w:p>
    <w:p w:rsidR="00B91F06" w:rsidRDefault="00B91F06" w:rsidP="00743AC4"/>
    <w:p w:rsidR="00B91F06" w:rsidRDefault="00B91F06" w:rsidP="00743AC4">
      <w:r>
        <w:rPr>
          <w:noProof/>
          <w:lang w:eastAsia="pt-BR"/>
        </w:rPr>
        <w:drawing>
          <wp:anchor distT="0" distB="0" distL="114300" distR="114300" simplePos="0" relativeHeight="251696128" behindDoc="0" locked="0" layoutInCell="1" allowOverlap="1" wp14:anchorId="790849BF" wp14:editId="4E022124">
            <wp:simplePos x="0" y="0"/>
            <wp:positionH relativeFrom="column">
              <wp:posOffset>952500</wp:posOffset>
            </wp:positionH>
            <wp:positionV relativeFrom="paragraph">
              <wp:posOffset>180975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91F06" w:rsidSect="00D569DD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4F21" w:rsidRDefault="00EC4F21" w:rsidP="00CA5701">
      <w:r>
        <w:separator/>
      </w:r>
    </w:p>
  </w:endnote>
  <w:endnote w:type="continuationSeparator" w:id="0">
    <w:p w:rsidR="00EC4F21" w:rsidRDefault="00EC4F21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" filled="f" stroked="f"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1763E7">
                            <w:rPr>
                              <w:noProof/>
                              <w:sz w:val="20"/>
                              <w:szCs w:val="20"/>
                            </w:rPr>
                            <w:t>7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1763E7">
                      <w:rPr>
                        <w:noProof/>
                        <w:sz w:val="20"/>
                        <w:szCs w:val="20"/>
                      </w:rPr>
                      <w:t>7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4F21" w:rsidRDefault="00EC4F21" w:rsidP="00CA5701">
      <w:r>
        <w:separator/>
      </w:r>
    </w:p>
  </w:footnote>
  <w:footnote w:type="continuationSeparator" w:id="0">
    <w:p w:rsidR="00EC4F21" w:rsidRDefault="00EC4F21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7F12A2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" filled="f" stroked="f">
              <v:textbox>
                <w:txbxContent>
                  <w:p w:rsidR="0001387E" w:rsidRPr="005D5B9D" w:rsidRDefault="00A2090E" w:rsidP="007F12A2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FuBk69oAAAAK&#10;AQAADwAAAAAAAAAAAAAAAAARBQAAZHJzL2Rvd25yZXYueG1sUEsFBgAAAAAEAAQA8wAAABgGAAAA&#10;AA==&#10;" filled="f" stroked="f"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7F12A2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2B7F6E" w:rsidRPr="002B7F6E">
                            <w:t>Impressão Pedido de Vendas</w:t>
                          </w:r>
                        </w:p>
                        <w:p w:rsidR="00C4691D" w:rsidRPr="005D5B9D" w:rsidRDefault="00C4691D" w:rsidP="007F12A2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" filled="f" stroked="f">
              <v:textbox>
                <w:txbxContent>
                  <w:p w:rsidR="00D569DD" w:rsidRPr="005D5B9D" w:rsidRDefault="00D569DD" w:rsidP="007F12A2">
                    <w:pPr>
                      <w:pStyle w:val="Ttulo"/>
                    </w:pPr>
                    <w:r>
                      <w:t xml:space="preserve">Guia Rápido – </w:t>
                    </w:r>
                    <w:r w:rsidR="002B7F6E" w:rsidRPr="002B7F6E">
                      <w:t>Impressão Pedido de Vendas</w:t>
                    </w:r>
                  </w:p>
                  <w:p w:rsidR="00C4691D" w:rsidRPr="005D5B9D" w:rsidRDefault="00C4691D" w:rsidP="007F12A2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 w15:restartNumberingAfterBreak="0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 w15:restartNumberingAfterBreak="0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 w15:restartNumberingAfterBreak="0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 w15:restartNumberingAfterBreak="0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 w15:restartNumberingAfterBreak="0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 w15:restartNumberingAfterBreak="0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1F8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366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2F2D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B60"/>
    <w:rsid w:val="000D2E67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B9F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1D55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9F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3E7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20A2"/>
    <w:rsid w:val="001C3F04"/>
    <w:rsid w:val="001C47DD"/>
    <w:rsid w:val="001C493C"/>
    <w:rsid w:val="001C4B42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0B85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5EB1"/>
    <w:rsid w:val="002776BC"/>
    <w:rsid w:val="00277C26"/>
    <w:rsid w:val="00280A10"/>
    <w:rsid w:val="00282B67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2DB9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B7F6E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381A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20B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0B86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4C13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62BD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5437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2176"/>
    <w:rsid w:val="004F3EF2"/>
    <w:rsid w:val="004F4182"/>
    <w:rsid w:val="004F433D"/>
    <w:rsid w:val="004F4B9B"/>
    <w:rsid w:val="004F4DE0"/>
    <w:rsid w:val="004F51C4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2A56"/>
    <w:rsid w:val="00583305"/>
    <w:rsid w:val="00583B8F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0C66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0AB2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337E"/>
    <w:rsid w:val="005E4143"/>
    <w:rsid w:val="005E421F"/>
    <w:rsid w:val="005E43C2"/>
    <w:rsid w:val="005E4D3F"/>
    <w:rsid w:val="005E56EA"/>
    <w:rsid w:val="005E662D"/>
    <w:rsid w:val="005F185B"/>
    <w:rsid w:val="005F22F5"/>
    <w:rsid w:val="005F237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34B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C72"/>
    <w:rsid w:val="00637264"/>
    <w:rsid w:val="00640C54"/>
    <w:rsid w:val="00641B57"/>
    <w:rsid w:val="00641D68"/>
    <w:rsid w:val="006420BD"/>
    <w:rsid w:val="0064216D"/>
    <w:rsid w:val="006429E0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05A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607"/>
    <w:rsid w:val="006C2A11"/>
    <w:rsid w:val="006C2ADA"/>
    <w:rsid w:val="006C2B7B"/>
    <w:rsid w:val="006C3211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188A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09F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7A4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AC4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0F2E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658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36B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12A2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4E58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0F74"/>
    <w:rsid w:val="00841C61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7A2"/>
    <w:rsid w:val="0085683C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085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5855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3E85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284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2E8"/>
    <w:rsid w:val="009B379D"/>
    <w:rsid w:val="009B37C0"/>
    <w:rsid w:val="009B48C2"/>
    <w:rsid w:val="009B6531"/>
    <w:rsid w:val="009B6AFA"/>
    <w:rsid w:val="009B7F8D"/>
    <w:rsid w:val="009C07AC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37C1A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7629D"/>
    <w:rsid w:val="00A80A70"/>
    <w:rsid w:val="00A81581"/>
    <w:rsid w:val="00A821BE"/>
    <w:rsid w:val="00A84960"/>
    <w:rsid w:val="00A84B62"/>
    <w:rsid w:val="00A85225"/>
    <w:rsid w:val="00A85353"/>
    <w:rsid w:val="00A86051"/>
    <w:rsid w:val="00A8684A"/>
    <w:rsid w:val="00A869D8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672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A2A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176A4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355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110D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011"/>
    <w:rsid w:val="00B87693"/>
    <w:rsid w:val="00B90E0A"/>
    <w:rsid w:val="00B91847"/>
    <w:rsid w:val="00B9193D"/>
    <w:rsid w:val="00B91C4E"/>
    <w:rsid w:val="00B91F06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3F94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A96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2DEF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3FA4"/>
    <w:rsid w:val="00CA477C"/>
    <w:rsid w:val="00CA4EE1"/>
    <w:rsid w:val="00CA52A3"/>
    <w:rsid w:val="00CA5701"/>
    <w:rsid w:val="00CA5A13"/>
    <w:rsid w:val="00CA5C91"/>
    <w:rsid w:val="00CA77E5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B7752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5DCB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3B4C"/>
    <w:rsid w:val="00D050EC"/>
    <w:rsid w:val="00D0591C"/>
    <w:rsid w:val="00D05ACF"/>
    <w:rsid w:val="00D07017"/>
    <w:rsid w:val="00D10B53"/>
    <w:rsid w:val="00D111BF"/>
    <w:rsid w:val="00D11591"/>
    <w:rsid w:val="00D129A1"/>
    <w:rsid w:val="00D14716"/>
    <w:rsid w:val="00D14B2F"/>
    <w:rsid w:val="00D14D4A"/>
    <w:rsid w:val="00D153EE"/>
    <w:rsid w:val="00D15BE9"/>
    <w:rsid w:val="00D16A0E"/>
    <w:rsid w:val="00D16F5E"/>
    <w:rsid w:val="00D1736D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508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3ED1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755"/>
    <w:rsid w:val="00D76DB2"/>
    <w:rsid w:val="00D77F48"/>
    <w:rsid w:val="00D80650"/>
    <w:rsid w:val="00D8067E"/>
    <w:rsid w:val="00D8086C"/>
    <w:rsid w:val="00D80B20"/>
    <w:rsid w:val="00D8111E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0D40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3FC1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2CC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A7666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131E"/>
    <w:rsid w:val="00EC37AE"/>
    <w:rsid w:val="00EC480E"/>
    <w:rsid w:val="00EC4C38"/>
    <w:rsid w:val="00EC4F21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3BBD"/>
    <w:rsid w:val="00ED4795"/>
    <w:rsid w:val="00ED4FC8"/>
    <w:rsid w:val="00ED55D8"/>
    <w:rsid w:val="00ED5914"/>
    <w:rsid w:val="00ED5E2B"/>
    <w:rsid w:val="00ED70BF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17E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1C2E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10C"/>
    <w:rsid w:val="00FB49B9"/>
    <w:rsid w:val="00FB6628"/>
    <w:rsid w:val="00FB72A9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2B7F6E"/>
    <w:pPr>
      <w:keepNext/>
      <w:keepLines/>
      <w:ind w:left="993"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2B7F6E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7F12A2"/>
    <w:pPr>
      <w:spacing w:before="240" w:after="60"/>
      <w:ind w:left="1134" w:hanging="142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7F12A2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7F12A2"/>
    <w:pPr>
      <w:tabs>
        <w:tab w:val="left" w:leader="dot" w:pos="8828"/>
      </w:tabs>
      <w:spacing w:before="60" w:after="60"/>
      <w:ind w:left="993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right" w:pos="-284"/>
        <w:tab w:val="left" w:pos="567"/>
        <w:tab w:val="left" w:pos="1134"/>
      </w:tabs>
      <w:spacing w:before="40" w:after="40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1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4.jpeg"/><Relationship Id="rId2" Type="http://schemas.openxmlformats.org/officeDocument/2006/relationships/image" Target="media/image13.jpeg"/><Relationship Id="rId1" Type="http://schemas.openxmlformats.org/officeDocument/2006/relationships/image" Target="media/image1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3.jpeg"/><Relationship Id="rId1" Type="http://schemas.openxmlformats.org/officeDocument/2006/relationships/image" Target="media/image1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5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12AF13-EB2C-4467-A7FD-E7B1E858C1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47</TotalTime>
  <Pages>7</Pages>
  <Words>196</Words>
  <Characters>1061</Characters>
  <Application>Microsoft Office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1255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Nylce Duval</cp:lastModifiedBy>
  <cp:revision>34</cp:revision>
  <cp:lastPrinted>2014-01-19T16:14:00Z</cp:lastPrinted>
  <dcterms:created xsi:type="dcterms:W3CDTF">2017-05-13T19:04:00Z</dcterms:created>
  <dcterms:modified xsi:type="dcterms:W3CDTF">2017-07-17T22:11:00Z</dcterms:modified>
</cp:coreProperties>
</file>