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67400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B7F6E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A30B0" w:rsidRPr="002A30B0">
                              <w:rPr>
                                <w:lang w:val="pt-BR"/>
                              </w:rPr>
                              <w:t xml:space="preserve"> </w:t>
                            </w:r>
                            <w:r w:rsidR="0062589F" w:rsidRPr="0062589F">
                              <w:rPr>
                                <w:lang w:val="pt-BR"/>
                              </w:rPr>
                              <w:t xml:space="preserve"> Impressão de contas a receber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2pt;height:48.45pt;z-index:25159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B7F6E">
                        <w:rPr>
                          <w:lang w:val="pt-BR"/>
                        </w:rPr>
                        <w:t xml:space="preserve"> </w:t>
                      </w:r>
                      <w:r w:rsidR="002A30B0" w:rsidRPr="002A30B0">
                        <w:rPr>
                          <w:lang w:val="pt-BR"/>
                        </w:rPr>
                        <w:t xml:space="preserve"> </w:t>
                      </w:r>
                      <w:r w:rsidR="0062589F" w:rsidRPr="0062589F">
                        <w:rPr>
                          <w:lang w:val="pt-BR"/>
                        </w:rPr>
                        <w:t xml:space="preserve"> Impressão de contas a receber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141006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62589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141006" w:history="1">
        <w:r w:rsidR="0062589F" w:rsidRPr="003364EB">
          <w:rPr>
            <w:rStyle w:val="Hyperlink"/>
            <w:noProof/>
          </w:rPr>
          <w:t>Sumário</w:t>
        </w:r>
        <w:r w:rsidR="0062589F">
          <w:rPr>
            <w:noProof/>
            <w:webHidden/>
          </w:rPr>
          <w:tab/>
        </w:r>
        <w:r w:rsidR="0062589F">
          <w:rPr>
            <w:noProof/>
            <w:webHidden/>
          </w:rPr>
          <w:fldChar w:fldCharType="begin"/>
        </w:r>
        <w:r w:rsidR="0062589F">
          <w:rPr>
            <w:noProof/>
            <w:webHidden/>
          </w:rPr>
          <w:instrText xml:space="preserve"> PAGEREF _Toc488141006 \h </w:instrText>
        </w:r>
        <w:r w:rsidR="0062589F">
          <w:rPr>
            <w:noProof/>
            <w:webHidden/>
          </w:rPr>
        </w:r>
        <w:r w:rsidR="0062589F">
          <w:rPr>
            <w:noProof/>
            <w:webHidden/>
          </w:rPr>
          <w:fldChar w:fldCharType="separate"/>
        </w:r>
        <w:r w:rsidR="0062589F">
          <w:rPr>
            <w:noProof/>
            <w:webHidden/>
          </w:rPr>
          <w:t>2</w:t>
        </w:r>
        <w:r w:rsidR="0062589F">
          <w:rPr>
            <w:noProof/>
            <w:webHidden/>
          </w:rPr>
          <w:fldChar w:fldCharType="end"/>
        </w:r>
      </w:hyperlink>
    </w:p>
    <w:p w:rsidR="0062589F" w:rsidRDefault="0062589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141007" w:history="1">
        <w:r w:rsidRPr="003364EB">
          <w:rPr>
            <w:rStyle w:val="Hyperlink"/>
            <w:noProof/>
          </w:rPr>
          <w:t>Guia Rápido –   Impressão de contas a receber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_Toc488141007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A30B0" w:rsidRDefault="000F7DAB" w:rsidP="0062589F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8141007"/>
      <w:r w:rsidR="009A1D2B">
        <w:lastRenderedPageBreak/>
        <w:t>Guia Rápido –</w:t>
      </w:r>
      <w:r w:rsidR="00874007">
        <w:t xml:space="preserve"> </w:t>
      </w:r>
      <w:r w:rsidR="002A30B0" w:rsidRPr="002A30B0">
        <w:t xml:space="preserve"> </w:t>
      </w:r>
      <w:r w:rsidR="0062589F" w:rsidRPr="0062589F">
        <w:t xml:space="preserve"> Impressão de contas a receber</w:t>
      </w:r>
      <w:bookmarkEnd w:id="1"/>
    </w:p>
    <w:p w:rsidR="0062589F" w:rsidRPr="0062589F" w:rsidRDefault="0062589F" w:rsidP="0062589F">
      <w:pPr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661326">
        <w:rPr>
          <w:sz w:val="22"/>
        </w:rPr>
        <w:t xml:space="preserve">foi criada a funcionalidade </w:t>
      </w:r>
      <w:r w:rsidR="0062589F">
        <w:rPr>
          <w:sz w:val="22"/>
        </w:rPr>
        <w:t>de</w:t>
      </w:r>
      <w:r w:rsidR="0062589F" w:rsidRPr="0062589F">
        <w:rPr>
          <w:sz w:val="22"/>
        </w:rPr>
        <w:t xml:space="preserve"> Impressão de contas a receber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</w:p>
    <w:p w:rsidR="002A2DB9" w:rsidRDefault="00661326" w:rsidP="00D76755">
      <w:pPr>
        <w:rPr>
          <w:noProof/>
          <w:lang w:eastAsia="pt-BR"/>
        </w:rPr>
      </w:pPr>
      <w:r>
        <w:rPr>
          <w:noProof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930910</wp:posOffset>
            </wp:positionH>
            <wp:positionV relativeFrom="paragraph">
              <wp:posOffset>48895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 xml:space="preserve">Clique no </w:t>
      </w:r>
      <w:r w:rsidR="00282B67">
        <w:rPr>
          <w:sz w:val="22"/>
        </w:rPr>
        <w:t xml:space="preserve">menu </w:t>
      </w:r>
      <w:r w:rsidR="00661326">
        <w:rPr>
          <w:sz w:val="22"/>
        </w:rPr>
        <w:t>Financeiro</w:t>
      </w:r>
    </w:p>
    <w:p w:rsidR="00743AC4" w:rsidRPr="00743AC4" w:rsidRDefault="00743AC4" w:rsidP="00743AC4"/>
    <w:p w:rsidR="00743AC4" w:rsidRPr="00743AC4" w:rsidRDefault="00661326" w:rsidP="00743AC4">
      <w:r>
        <w:rPr>
          <w:noProof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664210</wp:posOffset>
                </wp:positionH>
                <wp:positionV relativeFrom="paragraph">
                  <wp:posOffset>76200</wp:posOffset>
                </wp:positionV>
                <wp:extent cx="5085080" cy="3037840"/>
                <wp:effectExtent l="114300" t="152400" r="363220" b="353060"/>
                <wp:wrapNone/>
                <wp:docPr id="37" name="Agrupar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5080" cy="3037840"/>
                          <a:chOff x="0" y="0"/>
                          <a:chExt cx="5085080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810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8" name="Retângulo 28"/>
                        <wps:cNvSpPr/>
                        <wps:spPr>
                          <a:xfrm>
                            <a:off x="0" y="323850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B0CFB80" id="Agrupar 37" o:spid="_x0000_s1026" style="position:absolute;margin-left:52.3pt;margin-top:6pt;width:400.4pt;height:239.2pt;z-index:251684864" coordsize="50850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381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28" o:spid="_x0000_s1028" style="position:absolute;top:3238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661326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Clique em </w:t>
      </w:r>
      <w:r w:rsidR="002A30B0">
        <w:rPr>
          <w:sz w:val="22"/>
        </w:rPr>
        <w:t>C</w:t>
      </w:r>
      <w:r w:rsidR="002A30B0" w:rsidRPr="002A30B0">
        <w:rPr>
          <w:sz w:val="22"/>
        </w:rPr>
        <w:t xml:space="preserve">ontas a </w:t>
      </w:r>
      <w:r w:rsidR="0062589F">
        <w:rPr>
          <w:sz w:val="22"/>
        </w:rPr>
        <w:t>receber</w:t>
      </w:r>
    </w:p>
    <w:p w:rsidR="00661326" w:rsidRDefault="0062589F" w:rsidP="00661326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654685</wp:posOffset>
                </wp:positionH>
                <wp:positionV relativeFrom="paragraph">
                  <wp:posOffset>160655</wp:posOffset>
                </wp:positionV>
                <wp:extent cx="5094605" cy="3037840"/>
                <wp:effectExtent l="95250" t="152400" r="353695" b="353060"/>
                <wp:wrapNone/>
                <wp:docPr id="14" name="Agrupar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037840"/>
                          <a:chOff x="0" y="0"/>
                          <a:chExt cx="5094605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0" y="962025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0A346D" id="Agrupar 14" o:spid="_x0000_s1026" style="position:absolute;margin-left:51.55pt;margin-top:12.65pt;width:401.15pt;height:239.2pt;z-index:251696128" coordsize="50946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">
                <v:shape id="Imagem 40" o:spid="_x0000_s1027" type="#_x0000_t75" style="position:absolute;left:476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41" o:spid="_x0000_s1028" style="position:absolute;top:9620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661326" w:rsidRPr="00743AC4" w:rsidRDefault="00661326" w:rsidP="00661326">
      <w:pPr>
        <w:pStyle w:val="ParagrafoManual"/>
      </w:pPr>
    </w:p>
    <w:p w:rsidR="00D36508" w:rsidRPr="00743AC4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C62DEF" w:rsidRDefault="002A30B0" w:rsidP="00CA77E5">
      <w:pPr>
        <w:pStyle w:val="ParagrafoManual"/>
        <w:rPr>
          <w:sz w:val="22"/>
        </w:rPr>
      </w:pPr>
      <w:r>
        <w:rPr>
          <w:sz w:val="22"/>
        </w:rPr>
        <w:t>Abrirá a tela C</w:t>
      </w:r>
      <w:r w:rsidRPr="002A30B0">
        <w:rPr>
          <w:sz w:val="22"/>
        </w:rPr>
        <w:t xml:space="preserve">ontas a </w:t>
      </w:r>
      <w:r w:rsidR="0062589F">
        <w:rPr>
          <w:sz w:val="22"/>
        </w:rPr>
        <w:t>receber</w:t>
      </w:r>
    </w:p>
    <w:p w:rsidR="00661326" w:rsidRDefault="00661326" w:rsidP="00CA77E5">
      <w:pPr>
        <w:pStyle w:val="ParagrafoManual"/>
        <w:rPr>
          <w:noProof/>
        </w:rPr>
      </w:pPr>
    </w:p>
    <w:p w:rsidR="0062589F" w:rsidRDefault="006B0D8E" w:rsidP="00CA77E5">
      <w:pPr>
        <w:pStyle w:val="ParagrafoManual"/>
        <w:rPr>
          <w:sz w:val="22"/>
        </w:rPr>
      </w:pPr>
      <w:r>
        <w:rPr>
          <w:noProof/>
        </w:rPr>
        <w:drawing>
          <wp:anchor distT="0" distB="0" distL="114300" distR="114300" simplePos="0" relativeHeight="2517217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  <w:r>
        <w:rPr>
          <w:sz w:val="22"/>
        </w:rPr>
        <w:lastRenderedPageBreak/>
        <w:t>Clique n</w:t>
      </w:r>
      <w:r w:rsidR="002A30B0">
        <w:rPr>
          <w:sz w:val="22"/>
        </w:rPr>
        <w:t>a seta ao lado de Nova Conta</w:t>
      </w:r>
    </w:p>
    <w:p w:rsidR="002A30B0" w:rsidRDefault="006B0D8E" w:rsidP="00661326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31" name="Agrupar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9" name="Imagem 29"/>
                          <pic:cNvPicPr>
                            <a:picLocks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0" name="Retângulo 30"/>
                        <wps:cNvSpPr/>
                        <wps:spPr>
                          <a:xfrm>
                            <a:off x="4781550" y="361950"/>
                            <a:ext cx="161925" cy="1714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E49D942" id="Agrupar 31" o:spid="_x0000_s1026" style="position:absolute;margin-left:55.3pt;margin-top:12.65pt;width:397.4pt;height:239.2pt;z-index:25172480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">
                <v:shape id="Imagem 29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">
                  <v:imagedata r:id="rId13" o:title=""/>
                  <v:shadow on="t" color="#333" opacity="42598f" origin="-.5,-.5" offset="2.74397mm,2.74397mm"/>
                  <o:lock v:ext="edit" aspectratio="f"/>
                </v:shape>
                <v:rect id="Retângulo 30" o:spid="_x0000_s1028" style="position:absolute;left:47815;top:3619;width:1619;height:17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6B0D8E" w:rsidRDefault="006B0D8E" w:rsidP="00661326">
      <w:pPr>
        <w:pStyle w:val="ParagrafoManual"/>
        <w:rPr>
          <w:sz w:val="22"/>
        </w:rPr>
      </w:pPr>
    </w:p>
    <w:p w:rsidR="002A30B0" w:rsidRDefault="002A30B0" w:rsidP="00661326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  <w:rPr>
          <w:sz w:val="22"/>
        </w:rPr>
      </w:pPr>
    </w:p>
    <w:p w:rsidR="00CA77E5" w:rsidRDefault="00CA77E5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</w:pPr>
    </w:p>
    <w:p w:rsidR="00CA77E5" w:rsidRPr="00743AC4" w:rsidRDefault="00CA77E5" w:rsidP="00CA77E5">
      <w:pPr>
        <w:pStyle w:val="ParagrafoManual"/>
      </w:pPr>
    </w:p>
    <w:p w:rsidR="00D36508" w:rsidRDefault="00D36508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2A30B0" w:rsidRDefault="002A30B0" w:rsidP="002E2F7A">
      <w:pPr>
        <w:pStyle w:val="ParagrafoManual"/>
        <w:rPr>
          <w:sz w:val="22"/>
        </w:rPr>
      </w:pPr>
      <w:r>
        <w:rPr>
          <w:sz w:val="22"/>
        </w:rPr>
        <w:t>Clique em Imprimir lista</w:t>
      </w:r>
    </w:p>
    <w:p w:rsidR="002E2F7A" w:rsidRDefault="002E2F7A" w:rsidP="00636BF3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158750</wp:posOffset>
                </wp:positionV>
                <wp:extent cx="5046980" cy="3037840"/>
                <wp:effectExtent l="152400" t="152400" r="363220" b="353060"/>
                <wp:wrapNone/>
                <wp:docPr id="35" name="Agrupar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3" name="Imagem 33"/>
                          <pic:cNvPicPr>
                            <a:picLocks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4171950" y="819150"/>
                            <a:ext cx="781050" cy="1809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FDBFC8B" id="Agrupar 35" o:spid="_x0000_s1026" style="position:absolute;margin-left:55.3pt;margin-top:12.5pt;width:397.4pt;height:239.2pt;z-index:25172992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">
                <v:shape id="Imagem 33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">
                  <v:imagedata r:id="rId13" o:title=""/>
                  <v:shadow on="t" color="#333" opacity="42598f" origin="-.5,-.5" offset="2.74397mm,2.74397mm"/>
                  <o:lock v:ext="edit" aspectratio="f"/>
                </v:shape>
                <v:rect id="Retângulo 34" o:spid="_x0000_s1028" style="position:absolute;left:41719;top:8191;width:7811;height:18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Abrirá a janela Lista de contas a </w:t>
      </w:r>
      <w:r w:rsidR="00CF0754">
        <w:rPr>
          <w:sz w:val="22"/>
        </w:rPr>
        <w:t>receber</w:t>
      </w: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CF0754" w:rsidP="00636BF3">
      <w:pPr>
        <w:pStyle w:val="ParagrafoManual"/>
        <w:rPr>
          <w:sz w:val="22"/>
        </w:rPr>
      </w:pPr>
      <w:r>
        <w:rPr>
          <w:noProof/>
        </w:rPr>
        <w:drawing>
          <wp:anchor distT="0" distB="0" distL="114300" distR="114300" simplePos="0" relativeHeight="2517309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30B0" w:rsidRDefault="008054AD" w:rsidP="00636BF3">
      <w:pPr>
        <w:pStyle w:val="ParagrafoManual"/>
        <w:rPr>
          <w:sz w:val="22"/>
        </w:rPr>
      </w:pPr>
      <w:r>
        <w:rPr>
          <w:sz w:val="22"/>
        </w:rPr>
        <w:t>Clique no botão Imprimir, então a lista poderá ser enviada para a sua impressora</w:t>
      </w:r>
    </w:p>
    <w:p w:rsidR="008054AD" w:rsidRDefault="008054AD" w:rsidP="00636BF3">
      <w:pPr>
        <w:pStyle w:val="ParagrafoManual"/>
        <w:rPr>
          <w:sz w:val="22"/>
        </w:rPr>
      </w:pPr>
    </w:p>
    <w:p w:rsidR="008054AD" w:rsidRDefault="00CF0754" w:rsidP="00636BF3">
      <w:pPr>
        <w:pStyle w:val="ParagrafoManual"/>
        <w:rPr>
          <w:sz w:val="22"/>
        </w:rPr>
      </w:pPr>
      <w:bookmarkStart w:id="2" w:name="_GoBack"/>
      <w:r>
        <w:rPr>
          <w:noProof/>
        </w:rPr>
        <w:drawing>
          <wp:anchor distT="0" distB="0" distL="114300" distR="114300" simplePos="0" relativeHeight="25173196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2"/>
    </w:p>
    <w:p w:rsidR="002A30B0" w:rsidRDefault="002A30B0" w:rsidP="00636BF3">
      <w:pPr>
        <w:pStyle w:val="ParagrafoManual"/>
        <w:rPr>
          <w:sz w:val="22"/>
        </w:rPr>
      </w:pPr>
    </w:p>
    <w:sectPr w:rsidR="002A30B0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1D00" w:rsidRDefault="00B21D00" w:rsidP="00CA5701">
      <w:r>
        <w:separator/>
      </w:r>
    </w:p>
  </w:endnote>
  <w:endnote w:type="continuationSeparator" w:id="0">
    <w:p w:rsidR="00B21D00" w:rsidRDefault="00B21D0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" filled="f" stroked="f"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F0754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F0754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1D00" w:rsidRDefault="00B21D00" w:rsidP="00CA5701">
      <w:r>
        <w:separator/>
      </w:r>
    </w:p>
  </w:footnote>
  <w:footnote w:type="continuationSeparator" w:id="0">
    <w:p w:rsidR="00B21D00" w:rsidRDefault="00B21D0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" filled="f" stroked="f"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FuBk69oAAAAK&#10;AQAADwAAAAAAAAAAAAAAAAARBQAAZHJzL2Rvd25yZXYueG1sUEsFBgAAAAAEAAQA8wAAABgGAAAA&#10;AA==&#10;" filled="f" stroked="f"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A30B0" w:rsidRPr="002A30B0">
                            <w:t xml:space="preserve"> </w:t>
                          </w:r>
                          <w:r w:rsidR="0062589F" w:rsidRPr="0062589F">
                            <w:t xml:space="preserve"> Impressão de contas a receber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" filled="f" stroked="f"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2A30B0" w:rsidRPr="002A30B0">
                      <w:t xml:space="preserve"> </w:t>
                    </w:r>
                    <w:r w:rsidR="0062589F" w:rsidRPr="0062589F">
                      <w:t xml:space="preserve"> Impressão de contas a receber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0B0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2F7A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17AC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A8D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8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BF3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326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0D8E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4AD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D00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0754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795F9DE9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0F4A91-D8E3-4D9F-ABE8-3A1F5EE2A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74</TotalTime>
  <Pages>6</Pages>
  <Words>123</Words>
  <Characters>668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790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Duval</cp:lastModifiedBy>
  <cp:revision>44</cp:revision>
  <cp:lastPrinted>2014-01-19T16:14:00Z</cp:lastPrinted>
  <dcterms:created xsi:type="dcterms:W3CDTF">2017-05-13T19:04:00Z</dcterms:created>
  <dcterms:modified xsi:type="dcterms:W3CDTF">2017-07-18T14:39:00Z</dcterms:modified>
</cp:coreProperties>
</file>