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9597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C7C29">
                              <w:rPr>
                                <w:lang w:val="pt-BR"/>
                              </w:rPr>
                              <w:t xml:space="preserve"> </w:t>
                            </w:r>
                            <w:r w:rsidR="00374793" w:rsidRPr="00374793">
                              <w:rPr>
                                <w:lang w:val="pt-BR"/>
                              </w:rPr>
                              <w:t xml:space="preserve"> Integração com app Estoque - Cadastro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4.25pt;height:48.45pt;z-index:25160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C7C29">
                        <w:rPr>
                          <w:lang w:val="pt-BR"/>
                        </w:rPr>
                        <w:t xml:space="preserve"> </w:t>
                      </w:r>
                      <w:r w:rsidR="00374793" w:rsidRPr="00374793">
                        <w:rPr>
                          <w:lang w:val="pt-BR"/>
                        </w:rPr>
                        <w:t xml:space="preserve"> Integração com app Estoque - Cadastro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220386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37479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220386" w:history="1">
        <w:r w:rsidR="00374793" w:rsidRPr="00BB58FC">
          <w:rPr>
            <w:rStyle w:val="Hyperlink"/>
            <w:noProof/>
          </w:rPr>
          <w:t>Sumário</w:t>
        </w:r>
        <w:r w:rsidR="00374793">
          <w:rPr>
            <w:noProof/>
            <w:webHidden/>
          </w:rPr>
          <w:tab/>
        </w:r>
        <w:r w:rsidR="00374793">
          <w:rPr>
            <w:noProof/>
            <w:webHidden/>
          </w:rPr>
          <w:fldChar w:fldCharType="begin"/>
        </w:r>
        <w:r w:rsidR="00374793">
          <w:rPr>
            <w:noProof/>
            <w:webHidden/>
          </w:rPr>
          <w:instrText xml:space="preserve"> PAGEREF _Toc488220386 \h </w:instrText>
        </w:r>
        <w:r w:rsidR="00374793">
          <w:rPr>
            <w:noProof/>
            <w:webHidden/>
          </w:rPr>
        </w:r>
        <w:r w:rsidR="00374793">
          <w:rPr>
            <w:noProof/>
            <w:webHidden/>
          </w:rPr>
          <w:fldChar w:fldCharType="separate"/>
        </w:r>
        <w:r w:rsidR="00374793">
          <w:rPr>
            <w:noProof/>
            <w:webHidden/>
          </w:rPr>
          <w:t>2</w:t>
        </w:r>
        <w:r w:rsidR="00374793">
          <w:rPr>
            <w:noProof/>
            <w:webHidden/>
          </w:rPr>
          <w:fldChar w:fldCharType="end"/>
        </w:r>
      </w:hyperlink>
    </w:p>
    <w:p w:rsidR="00374793" w:rsidRDefault="0037479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220387" w:history="1">
        <w:r w:rsidRPr="00BB58FC">
          <w:rPr>
            <w:rStyle w:val="Hyperlink"/>
            <w:noProof/>
          </w:rPr>
          <w:t>Guia Rápido –  Integração com app Estoque - Cadastro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_Toc488220387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1E0FCA" w:rsidRDefault="000F7DAB" w:rsidP="00725E7C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8220387"/>
      <w:r w:rsidR="009A1D2B">
        <w:lastRenderedPageBreak/>
        <w:t>Guia Rápido –</w:t>
      </w:r>
      <w:r w:rsidR="00874007">
        <w:t xml:space="preserve"> </w:t>
      </w:r>
      <w:r w:rsidR="00374793" w:rsidRPr="00374793">
        <w:t xml:space="preserve"> Integração com app Estoque - Cadastro</w:t>
      </w:r>
      <w:bookmarkEnd w:id="1"/>
    </w:p>
    <w:p w:rsidR="00725E7C" w:rsidRPr="00725E7C" w:rsidRDefault="00725E7C" w:rsidP="00725E7C">
      <w:pPr>
        <w:rPr>
          <w:lang w:eastAsia="pt-BR"/>
        </w:rPr>
      </w:pPr>
    </w:p>
    <w:p w:rsidR="00D129A1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1C10CF">
        <w:rPr>
          <w:sz w:val="22"/>
        </w:rPr>
        <w:t>Saúde</w:t>
      </w:r>
      <w:r w:rsidR="007C36BB">
        <w:rPr>
          <w:sz w:val="22"/>
        </w:rPr>
        <w:t xml:space="preserve"> </w:t>
      </w:r>
      <w:r w:rsidR="002B7F6E">
        <w:rPr>
          <w:sz w:val="22"/>
        </w:rPr>
        <w:t>foi criada a funcionalidade de</w:t>
      </w:r>
      <w:r w:rsidR="00374793">
        <w:rPr>
          <w:sz w:val="22"/>
        </w:rPr>
        <w:t xml:space="preserve"> Integração com app Estoque, para c</w:t>
      </w:r>
      <w:r w:rsidR="00374793" w:rsidRPr="00374793">
        <w:rPr>
          <w:sz w:val="22"/>
        </w:rPr>
        <w:t>adastro</w:t>
      </w:r>
      <w:r w:rsidR="00374793">
        <w:rPr>
          <w:sz w:val="22"/>
        </w:rPr>
        <w:t>s</w:t>
      </w:r>
    </w:p>
    <w:p w:rsidR="00AC7C29" w:rsidRDefault="00AC7C29" w:rsidP="00D129A1">
      <w:pPr>
        <w:pStyle w:val="ParagrafoManual"/>
        <w:rPr>
          <w:sz w:val="22"/>
        </w:rPr>
      </w:pPr>
    </w:p>
    <w:p w:rsidR="007C36BB" w:rsidRDefault="00D03B4C" w:rsidP="00374793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374793">
        <w:rPr>
          <w:sz w:val="22"/>
        </w:rPr>
        <w:t>bra o app Saúde e o app Estoque</w:t>
      </w:r>
      <w:r w:rsidR="00D129A1">
        <w:rPr>
          <w:sz w:val="22"/>
        </w:rPr>
        <w:t>.</w:t>
      </w:r>
      <w:r w:rsidR="00374793">
        <w:rPr>
          <w:noProof/>
          <w:lang w:eastAsia="pt-BR"/>
        </w:rPr>
        <w:t xml:space="preserve"> </w:t>
      </w:r>
      <w:r w:rsidR="00AC7C29">
        <w:rPr>
          <w:sz w:val="22"/>
        </w:rPr>
        <w:t>C</w:t>
      </w:r>
      <w:r w:rsidR="00CA3FA4">
        <w:rPr>
          <w:sz w:val="22"/>
        </w:rPr>
        <w:t xml:space="preserve">lique no </w:t>
      </w:r>
      <w:r w:rsidR="00282B67">
        <w:rPr>
          <w:sz w:val="22"/>
        </w:rPr>
        <w:t xml:space="preserve">menu </w:t>
      </w:r>
      <w:r w:rsidR="00374793">
        <w:rPr>
          <w:sz w:val="22"/>
        </w:rPr>
        <w:t>Cadastros.</w:t>
      </w:r>
    </w:p>
    <w:p w:rsidR="00374793" w:rsidRDefault="00374793" w:rsidP="00743AC4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161925</wp:posOffset>
                </wp:positionV>
                <wp:extent cx="5056505" cy="3037840"/>
                <wp:effectExtent l="133350" t="152400" r="353695" b="353060"/>
                <wp:wrapNone/>
                <wp:docPr id="34" name="Agrupar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6505" cy="3037840"/>
                          <a:chOff x="0" y="0"/>
                          <a:chExt cx="5056505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 rotWithShape="1">
                          <a:blip r:embed="rId8"/>
                          <a:srcRect b="5937"/>
                          <a:stretch/>
                        </pic:blipFill>
                        <pic:spPr bwMode="auto">
                          <a:xfrm>
                            <a:off x="95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8" name="Retângulo 28"/>
                        <wps:cNvSpPr/>
                        <wps:spPr>
                          <a:xfrm>
                            <a:off x="0" y="971550"/>
                            <a:ext cx="933450" cy="1714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52C1B1" id="Agrupar 34" o:spid="_x0000_s1026" style="position:absolute;margin-left:54.55pt;margin-top:12.75pt;width:398.15pt;height:239.2pt;z-index:251729920" coordsize="50565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5" o:spid="_x0000_s1027" type="#_x0000_t75" style="position:absolute;left:95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">
                  <v:imagedata r:id="rId9" o:title="" cropbottom="3891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8" o:spid="_x0000_s1028" style="position:absolute;top:9715;width:9334;height:17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" filled="f" strokecolor="red" strokeweight="3pt"/>
              </v:group>
            </w:pict>
          </mc:Fallback>
        </mc:AlternateContent>
      </w:r>
    </w:p>
    <w:p w:rsidR="00AC7C29" w:rsidRDefault="00AC7C29" w:rsidP="00743AC4">
      <w:pPr>
        <w:rPr>
          <w:noProof/>
          <w:lang w:eastAsia="pt-BR"/>
        </w:rPr>
      </w:pPr>
    </w:p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AC7C29" w:rsidRDefault="00AC7C29" w:rsidP="00743AC4"/>
    <w:p w:rsidR="00AC7C29" w:rsidRDefault="00AC7C29" w:rsidP="00743AC4"/>
    <w:p w:rsidR="00AC7C29" w:rsidRDefault="00AC7C29" w:rsidP="00743AC4"/>
    <w:p w:rsidR="00AC7C29" w:rsidRDefault="00AC7C29" w:rsidP="00743AC4"/>
    <w:p w:rsidR="00374793" w:rsidRDefault="00374793" w:rsidP="00374793">
      <w:pPr>
        <w:pStyle w:val="ParagrafoManual"/>
        <w:rPr>
          <w:sz w:val="22"/>
        </w:rPr>
      </w:pPr>
      <w:r>
        <w:rPr>
          <w:sz w:val="22"/>
        </w:rPr>
        <w:t xml:space="preserve">Clique em Materiais ou Medicamentos. Clique em Novo e realize o cadastro de um Material ou Medicamento. </w:t>
      </w:r>
      <w:r w:rsidR="00956BF9">
        <w:rPr>
          <w:sz w:val="22"/>
        </w:rPr>
        <w:t>No app Estoque ele estará em Produtos.</w:t>
      </w:r>
    </w:p>
    <w:p w:rsidR="00374793" w:rsidRDefault="00374793" w:rsidP="00374793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37" name="Agrupar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5" name="Imagem 35"/>
                          <pic:cNvPicPr>
                            <a:picLocks/>
                          </pic:cNvPicPr>
                        </pic:nvPicPr>
                        <pic:blipFill rotWithShape="1">
                          <a:blip r:embed="rId10"/>
                          <a:srcRect b="6154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6" name="Retângulo 36"/>
                        <wps:cNvSpPr/>
                        <wps:spPr>
                          <a:xfrm>
                            <a:off x="1057275" y="971550"/>
                            <a:ext cx="361950" cy="2286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374793" w:rsidRDefault="00374793" w:rsidP="00374793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Agrupar 37" o:spid="_x0000_s1027" style="position:absolute;left:0;text-align:left;margin-left:55.3pt;margin-top:12.65pt;width:397.4pt;height:239.2pt;z-index:25173299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">
                <v:shape id="Imagem 35" o:spid="_x0000_s1028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">
                  <v:imagedata r:id="rId11" o:title="" cropbottom="4033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6" o:spid="_x0000_s1029" style="position:absolute;left:10572;top:9715;width:3620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" filled="f" strokecolor="red" strokeweight="3pt">
                  <v:textbox>
                    <w:txbxContent>
                      <w:p w:rsidR="00374793" w:rsidRDefault="00374793" w:rsidP="00374793">
                        <w:pPr>
                          <w:jc w:val="center"/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:rsidR="00374793" w:rsidRDefault="00374793" w:rsidP="00374793">
      <w:pPr>
        <w:pStyle w:val="ParagrafoManual"/>
        <w:rPr>
          <w:noProof/>
          <w:lang w:eastAsia="pt-BR"/>
        </w:rPr>
      </w:pPr>
    </w:p>
    <w:p w:rsidR="00374793" w:rsidRDefault="00374793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  <w:r>
        <w:rPr>
          <w:sz w:val="22"/>
        </w:rPr>
        <w:lastRenderedPageBreak/>
        <w:t>No app Estoque, clique em Cadastros</w:t>
      </w:r>
    </w:p>
    <w:p w:rsidR="00956BF9" w:rsidRDefault="00956BF9" w:rsidP="00374793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160655</wp:posOffset>
                </wp:positionV>
                <wp:extent cx="5056505" cy="3037840"/>
                <wp:effectExtent l="133350" t="152400" r="353695" b="353060"/>
                <wp:wrapNone/>
                <wp:docPr id="40" name="Agrupar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6505" cy="3037840"/>
                          <a:chOff x="0" y="0"/>
                          <a:chExt cx="5056505" cy="3037840"/>
                        </a:xfrm>
                      </wpg:grpSpPr>
                      <pic:pic xmlns:pic="http://schemas.openxmlformats.org/drawingml/2006/picture">
                        <pic:nvPicPr>
                          <pic:cNvPr id="38" name="Imagem 38"/>
                          <pic:cNvPicPr>
                            <a:picLocks/>
                          </pic:cNvPicPr>
                        </pic:nvPicPr>
                        <pic:blipFill rotWithShape="1">
                          <a:blip r:embed="rId12"/>
                          <a:srcRect b="5646"/>
                          <a:stretch/>
                        </pic:blipFill>
                        <pic:spPr bwMode="auto">
                          <a:xfrm>
                            <a:off x="9525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9" name="Retângulo 39"/>
                        <wps:cNvSpPr/>
                        <wps:spPr>
                          <a:xfrm>
                            <a:off x="0" y="800100"/>
                            <a:ext cx="952500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9C78506" id="Agrupar 40" o:spid="_x0000_s1026" style="position:absolute;margin-left:54.55pt;margin-top:12.65pt;width:398.15pt;height:239.2pt;z-index:251736064" coordsize="50565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">
                <v:shape id="Imagem 38" o:spid="_x0000_s1027" type="#_x0000_t75" style="position:absolute;left:95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">
                  <v:imagedata r:id="rId13" o:title="" cropbottom="370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9" o:spid="_x0000_s1028" style="position:absolute;top:8001;width:9525;height:2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956BF9" w:rsidRDefault="00956BF9" w:rsidP="00374793">
      <w:pPr>
        <w:pStyle w:val="ParagrafoManual"/>
        <w:rPr>
          <w:noProof/>
          <w:lang w:eastAsia="pt-BR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956BF9">
      <w:pPr>
        <w:pStyle w:val="ParagrafoManual"/>
        <w:rPr>
          <w:sz w:val="22"/>
        </w:rPr>
      </w:pPr>
      <w:r>
        <w:rPr>
          <w:sz w:val="22"/>
        </w:rPr>
        <w:t>C</w:t>
      </w:r>
      <w:r>
        <w:rPr>
          <w:sz w:val="22"/>
        </w:rPr>
        <w:t xml:space="preserve">lique em </w:t>
      </w:r>
      <w:r>
        <w:rPr>
          <w:sz w:val="22"/>
        </w:rPr>
        <w:t>Produtos</w:t>
      </w:r>
    </w:p>
    <w:p w:rsidR="00956BF9" w:rsidRDefault="00956BF9" w:rsidP="00956BF9">
      <w:pPr>
        <w:pStyle w:val="ParagrafoManual"/>
        <w:rPr>
          <w:sz w:val="22"/>
        </w:rPr>
      </w:pPr>
    </w:p>
    <w:p w:rsidR="00956BF9" w:rsidRDefault="00956BF9" w:rsidP="00956BF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683260</wp:posOffset>
                </wp:positionH>
                <wp:positionV relativeFrom="paragraph">
                  <wp:posOffset>5080</wp:posOffset>
                </wp:positionV>
                <wp:extent cx="5066030" cy="3037840"/>
                <wp:effectExtent l="133350" t="152400" r="363220" b="353060"/>
                <wp:wrapNone/>
                <wp:docPr id="44" name="Agrupar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66030" cy="3037840"/>
                          <a:chOff x="0" y="0"/>
                          <a:chExt cx="5066030" cy="3037840"/>
                        </a:xfrm>
                      </wpg:grpSpPr>
                      <pic:pic xmlns:pic="http://schemas.openxmlformats.org/drawingml/2006/picture">
                        <pic:nvPicPr>
                          <pic:cNvPr id="42" name="Imagem 42"/>
                          <pic:cNvPicPr>
                            <a:picLocks/>
                          </pic:cNvPicPr>
                        </pic:nvPicPr>
                        <pic:blipFill rotWithShape="1">
                          <a:blip r:embed="rId12"/>
                          <a:srcRect b="5646"/>
                          <a:stretch/>
                        </pic:blipFill>
                        <pic:spPr bwMode="auto">
                          <a:xfrm>
                            <a:off x="1905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3" name="Retângulo 43"/>
                        <wps:cNvSpPr/>
                        <wps:spPr>
                          <a:xfrm>
                            <a:off x="0" y="942975"/>
                            <a:ext cx="952500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7C4D65" id="Agrupar 44" o:spid="_x0000_s1026" style="position:absolute;margin-left:53.8pt;margin-top:.4pt;width:398.9pt;height:239.2pt;z-index:251741184" coordsize="50660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">
                <v:shape id="Imagem 42" o:spid="_x0000_s1027" type="#_x0000_t75" style="position:absolute;left:190;width:50470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">
                  <v:imagedata r:id="rId13" o:title="" cropbottom="3700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3" o:spid="_x0000_s1028" style="position:absolute;top:9429;width:9525;height:2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oxO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xRNcv4QfINcXAAAA//8DAFBLAQItABQABgAIAAAAIQDb4fbL7gAAAIUBAAATAAAAAAAAAAAA&#10;AAAAAAAAAABbQ29udGVudF9UeXBlc10ueG1sUEsBAi0AFAAGAAgAAAAhAFr0LFu/AAAAFQEAAAsA&#10;AAAAAAAAAAAAAAAAHwEAAF9yZWxzLy5yZWxzUEsBAi0AFAAGAAgAAAAhAF8GjE7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956BF9" w:rsidRPr="00BA1D49" w:rsidRDefault="00956BF9" w:rsidP="00956BF9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374793">
      <w:pPr>
        <w:pStyle w:val="ParagrafoManual"/>
        <w:rPr>
          <w:sz w:val="22"/>
        </w:rPr>
      </w:pPr>
    </w:p>
    <w:p w:rsidR="00956BF9" w:rsidRDefault="00956BF9" w:rsidP="00956BF9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Clique em </w:t>
      </w:r>
      <w:r>
        <w:rPr>
          <w:sz w:val="22"/>
        </w:rPr>
        <w:t>Novo e realize o cadastro de um Material, Medicamento ou Procedimento selecionando a categoria desejada. Após isso ele será integrado com o app Saúde.</w:t>
      </w:r>
    </w:p>
    <w:p w:rsidR="00956BF9" w:rsidRDefault="00956BF9" w:rsidP="00956BF9">
      <w:pPr>
        <w:pStyle w:val="ParagrafoManual"/>
        <w:rPr>
          <w:sz w:val="22"/>
        </w:rPr>
      </w:pPr>
      <w:bookmarkStart w:id="2" w:name="_GoBack"/>
      <w:r>
        <w:rPr>
          <w:noProof/>
          <w:sz w:val="22"/>
          <w:lang w:eastAsia="pt-BR"/>
        </w:rPr>
        <mc:AlternateContent>
          <mc:Choice Requires="wpg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161925</wp:posOffset>
                </wp:positionV>
                <wp:extent cx="5046980" cy="3037840"/>
                <wp:effectExtent l="152400" t="152400" r="363220" b="353060"/>
                <wp:wrapNone/>
                <wp:docPr id="52" name="Agrupar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5" name="Imagem 45"/>
                          <pic:cNvPicPr>
                            <a:picLocks/>
                          </pic:cNvPicPr>
                        </pic:nvPicPr>
                        <pic:blipFill rotWithShape="1">
                          <a:blip r:embed="rId14"/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6" name="Retângulo 46"/>
                        <wps:cNvSpPr/>
                        <wps:spPr>
                          <a:xfrm>
                            <a:off x="2990850" y="1809750"/>
                            <a:ext cx="962025" cy="7334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DDF79A" id="Agrupar 52" o:spid="_x0000_s1026" style="position:absolute;margin-left:55.3pt;margin-top:12.75pt;width:397.4pt;height:239.2pt;z-index:25174425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">
                <v:shape id="Imagem 45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">
                  <v:imagedata r:id="rId15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6" o:spid="_x0000_s1028" style="position:absolute;left:29908;top:18097;width:9620;height:7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" filled="f" strokecolor="red" strokeweight="3pt"/>
              </v:group>
            </w:pict>
          </mc:Fallback>
        </mc:AlternateContent>
      </w:r>
      <w:bookmarkEnd w:id="2"/>
    </w:p>
    <w:p w:rsidR="00956BF9" w:rsidRDefault="00956BF9" w:rsidP="00956BF9">
      <w:pPr>
        <w:pStyle w:val="ParagrafoManual"/>
        <w:rPr>
          <w:noProof/>
          <w:lang w:eastAsia="pt-BR"/>
        </w:rPr>
      </w:pPr>
    </w:p>
    <w:p w:rsidR="00956BF9" w:rsidRDefault="00956BF9" w:rsidP="00956BF9">
      <w:pPr>
        <w:pStyle w:val="ParagrafoManual"/>
        <w:rPr>
          <w:sz w:val="22"/>
        </w:rPr>
      </w:pPr>
    </w:p>
    <w:p w:rsidR="00956BF9" w:rsidRDefault="00956BF9" w:rsidP="00956BF9">
      <w:pPr>
        <w:pStyle w:val="ParagrafoManual"/>
        <w:rPr>
          <w:sz w:val="22"/>
        </w:rPr>
      </w:pPr>
    </w:p>
    <w:p w:rsidR="00956BF9" w:rsidRPr="00BA1D49" w:rsidRDefault="00956BF9" w:rsidP="00374793">
      <w:pPr>
        <w:pStyle w:val="ParagrafoManual"/>
        <w:rPr>
          <w:sz w:val="22"/>
        </w:rPr>
      </w:pPr>
    </w:p>
    <w:sectPr w:rsidR="00956BF9" w:rsidRPr="00BA1D49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12C1" w:rsidRDefault="008F12C1" w:rsidP="00CA5701">
      <w:r>
        <w:separator/>
      </w:r>
    </w:p>
  </w:endnote>
  <w:endnote w:type="continuationSeparator" w:id="0">
    <w:p w:rsidR="008F12C1" w:rsidRDefault="008F12C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4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56BF9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5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56BF9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12C1" w:rsidRDefault="008F12C1" w:rsidP="00CA5701">
      <w:r>
        <w:separator/>
      </w:r>
    </w:p>
  </w:footnote>
  <w:footnote w:type="continuationSeparator" w:id="0">
    <w:p w:rsidR="008F12C1" w:rsidRDefault="008F12C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0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31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374793" w:rsidRPr="00374793">
                            <w:t xml:space="preserve"> Integração com app Estoque - Cadastro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374793" w:rsidRPr="00374793">
                      <w:t xml:space="preserve"> Integração com app Estoque - Cadastro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78B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4793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028B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5E7C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2C1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56BF9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AD4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58451B7A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D4BFB-DA10-4C3A-BE4D-81A6C451B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24</TotalTime>
  <Pages>5</Pages>
  <Words>143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916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Jonas Davila da Silva</cp:lastModifiedBy>
  <cp:revision>9</cp:revision>
  <cp:lastPrinted>2014-01-19T16:14:00Z</cp:lastPrinted>
  <dcterms:created xsi:type="dcterms:W3CDTF">2017-07-19T12:21:00Z</dcterms:created>
  <dcterms:modified xsi:type="dcterms:W3CDTF">2017-07-19T12:50:00Z</dcterms:modified>
</cp:coreProperties>
</file>