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0755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95975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AC7C29">
                              <w:rPr>
                                <w:lang w:val="pt-BR"/>
                              </w:rPr>
                              <w:t xml:space="preserve"> </w:t>
                            </w:r>
                            <w:r w:rsidR="00A10D29">
                              <w:rPr>
                                <w:lang w:val="pt-BR"/>
                              </w:rPr>
                              <w:t>Baixas  Múltiplas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4.25pt;height:48.45pt;z-index:25160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AC7C29">
                        <w:rPr>
                          <w:lang w:val="pt-BR"/>
                        </w:rPr>
                        <w:t xml:space="preserve"> </w:t>
                      </w:r>
                      <w:r w:rsidR="00A10D29">
                        <w:rPr>
                          <w:lang w:val="pt-BR"/>
                        </w:rPr>
                        <w:t>Baixas  Múltiplas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90819562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A10D2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90819562" w:history="1">
        <w:r w:rsidR="00A10D29" w:rsidRPr="004E5A9E">
          <w:rPr>
            <w:rStyle w:val="Hyperlink"/>
            <w:noProof/>
          </w:rPr>
          <w:t>Sumário</w:t>
        </w:r>
        <w:r w:rsidR="00A10D29">
          <w:rPr>
            <w:noProof/>
            <w:webHidden/>
          </w:rPr>
          <w:tab/>
        </w:r>
        <w:r w:rsidR="00A10D29">
          <w:rPr>
            <w:noProof/>
            <w:webHidden/>
          </w:rPr>
          <w:fldChar w:fldCharType="begin"/>
        </w:r>
        <w:r w:rsidR="00A10D29">
          <w:rPr>
            <w:noProof/>
            <w:webHidden/>
          </w:rPr>
          <w:instrText xml:space="preserve"> PAGEREF _Toc490819562 \h </w:instrText>
        </w:r>
        <w:r w:rsidR="00A10D29">
          <w:rPr>
            <w:noProof/>
            <w:webHidden/>
          </w:rPr>
        </w:r>
        <w:r w:rsidR="00A10D29">
          <w:rPr>
            <w:noProof/>
            <w:webHidden/>
          </w:rPr>
          <w:fldChar w:fldCharType="separate"/>
        </w:r>
        <w:r w:rsidR="00A10D29">
          <w:rPr>
            <w:noProof/>
            <w:webHidden/>
          </w:rPr>
          <w:t>2</w:t>
        </w:r>
        <w:r w:rsidR="00A10D29">
          <w:rPr>
            <w:noProof/>
            <w:webHidden/>
          </w:rPr>
          <w:fldChar w:fldCharType="end"/>
        </w:r>
      </w:hyperlink>
    </w:p>
    <w:p w:rsidR="00A10D29" w:rsidRDefault="00B62D4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90819563" w:history="1">
        <w:r w:rsidR="00A10D29" w:rsidRPr="004E5A9E">
          <w:rPr>
            <w:rStyle w:val="Hyperlink"/>
            <w:noProof/>
          </w:rPr>
          <w:t>Guia Rápido – Baixas Múltiplas</w:t>
        </w:r>
        <w:r w:rsidR="00A10D29">
          <w:rPr>
            <w:noProof/>
            <w:webHidden/>
          </w:rPr>
          <w:tab/>
        </w:r>
        <w:r w:rsidR="00A10D29">
          <w:rPr>
            <w:noProof/>
            <w:webHidden/>
          </w:rPr>
          <w:fldChar w:fldCharType="begin"/>
        </w:r>
        <w:r w:rsidR="00A10D29">
          <w:rPr>
            <w:noProof/>
            <w:webHidden/>
          </w:rPr>
          <w:instrText xml:space="preserve"> PAGEREF _Toc490819563 \h </w:instrText>
        </w:r>
        <w:r w:rsidR="00A10D29">
          <w:rPr>
            <w:noProof/>
            <w:webHidden/>
          </w:rPr>
        </w:r>
        <w:r w:rsidR="00A10D29">
          <w:rPr>
            <w:noProof/>
            <w:webHidden/>
          </w:rPr>
          <w:fldChar w:fldCharType="separate"/>
        </w:r>
        <w:r w:rsidR="00A10D29">
          <w:rPr>
            <w:noProof/>
            <w:webHidden/>
          </w:rPr>
          <w:t>3</w:t>
        </w:r>
        <w:r w:rsidR="00A10D29">
          <w:rPr>
            <w:noProof/>
            <w:webHidden/>
          </w:rPr>
          <w:fldChar w:fldCharType="end"/>
        </w:r>
      </w:hyperlink>
    </w:p>
    <w:p w:rsidR="001E0FCA" w:rsidRDefault="000F7DAB" w:rsidP="00725E7C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90819563"/>
      <w:r w:rsidR="009A1D2B">
        <w:lastRenderedPageBreak/>
        <w:t>Guia Rápido –</w:t>
      </w:r>
      <w:r w:rsidR="00874007">
        <w:t xml:space="preserve"> </w:t>
      </w:r>
      <w:r w:rsidR="00A10D29">
        <w:t>Baixas Múltiplas</w:t>
      </w:r>
      <w:bookmarkEnd w:id="1"/>
    </w:p>
    <w:p w:rsidR="00725E7C" w:rsidRPr="00725E7C" w:rsidRDefault="00725E7C" w:rsidP="00725E7C">
      <w:pPr>
        <w:rPr>
          <w:lang w:eastAsia="pt-BR"/>
        </w:rPr>
      </w:pPr>
    </w:p>
    <w:p w:rsidR="00D129A1" w:rsidRDefault="00E512CC" w:rsidP="00D129A1">
      <w:pPr>
        <w:pStyle w:val="ParagrafoManual"/>
      </w:pPr>
      <w:r w:rsidRPr="00E512CC">
        <w:t>No</w:t>
      </w:r>
      <w:r w:rsidR="00D129A1">
        <w:t xml:space="preserve"> </w:t>
      </w:r>
      <w:r w:rsidRPr="00E512CC">
        <w:t>Fly01</w:t>
      </w:r>
      <w:r w:rsidR="00D129A1">
        <w:t xml:space="preserve"> </w:t>
      </w:r>
      <w:r w:rsidR="00A10D29">
        <w:t>Financeiro</w:t>
      </w:r>
      <w:r w:rsidR="007C36BB">
        <w:t xml:space="preserve"> </w:t>
      </w:r>
      <w:r w:rsidR="002B7F6E">
        <w:t>foi criada a funcionalidade de</w:t>
      </w:r>
      <w:r w:rsidR="00A10D29">
        <w:t xml:space="preserve"> realizar baixas múltiplas</w:t>
      </w:r>
      <w:r w:rsidR="00725E7C">
        <w:t>.</w:t>
      </w:r>
    </w:p>
    <w:p w:rsidR="00AC7C29" w:rsidRDefault="00AC7C29" w:rsidP="00D129A1">
      <w:pPr>
        <w:pStyle w:val="ParagrafoManual"/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t>Primeiramente a</w:t>
      </w:r>
      <w:r w:rsidR="00D129A1">
        <w:t>bra o sistema.</w:t>
      </w:r>
    </w:p>
    <w:p w:rsidR="00A10D29" w:rsidRDefault="00A10D29" w:rsidP="00D76755">
      <w:pPr>
        <w:rPr>
          <w:noProof/>
          <w:lang w:eastAsia="pt-BR"/>
        </w:rPr>
      </w:pPr>
    </w:p>
    <w:p w:rsidR="00CA3FA4" w:rsidRDefault="00A10D29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309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47625</wp:posOffset>
            </wp:positionV>
            <wp:extent cx="5046980" cy="2446020"/>
            <wp:effectExtent l="152400" t="171450" r="363220" b="354330"/>
            <wp:wrapThrough wrapText="bothSides">
              <wp:wrapPolygon edited="0">
                <wp:start x="815" y="-1514"/>
                <wp:lineTo x="-652" y="-1178"/>
                <wp:lineTo x="-652" y="22206"/>
                <wp:lineTo x="-408" y="23047"/>
                <wp:lineTo x="734" y="24224"/>
                <wp:lineTo x="815" y="24561"/>
                <wp:lineTo x="21605" y="24561"/>
                <wp:lineTo x="21687" y="24224"/>
                <wp:lineTo x="22747" y="23047"/>
                <wp:lineTo x="23073" y="20523"/>
                <wp:lineTo x="22991" y="1009"/>
                <wp:lineTo x="21932" y="-1178"/>
                <wp:lineTo x="21605" y="-1514"/>
                <wp:lineTo x="815" y="-1514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8138" b="5646"/>
                    <a:stretch/>
                  </pic:blipFill>
                  <pic:spPr bwMode="auto">
                    <a:xfrm>
                      <a:off x="0" y="0"/>
                      <a:ext cx="5046980" cy="24460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7C36BB" w:rsidRDefault="00AC7C29" w:rsidP="00CA3FA4">
      <w:pPr>
        <w:pStyle w:val="ParagrafoManual"/>
      </w:pPr>
      <w:r>
        <w:t>C</w:t>
      </w:r>
      <w:r w:rsidR="00CA3FA4">
        <w:t xml:space="preserve">lique no </w:t>
      </w:r>
      <w:r w:rsidR="00282B67">
        <w:t xml:space="preserve">menu </w:t>
      </w:r>
      <w:r w:rsidR="00A10D29">
        <w:t>Financeiro</w:t>
      </w:r>
    </w:p>
    <w:p w:rsidR="00A10D29" w:rsidRDefault="00A10D29" w:rsidP="00743AC4">
      <w:pPr>
        <w:rPr>
          <w:noProof/>
          <w:lang w:eastAsia="pt-BR"/>
        </w:rPr>
      </w:pPr>
    </w:p>
    <w:p w:rsidR="00743AC4" w:rsidRPr="00743AC4" w:rsidRDefault="00A10D29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683260</wp:posOffset>
                </wp:positionH>
                <wp:positionV relativeFrom="paragraph">
                  <wp:posOffset>50800</wp:posOffset>
                </wp:positionV>
                <wp:extent cx="5066030" cy="2446020"/>
                <wp:effectExtent l="133350" t="171450" r="363220" b="354330"/>
                <wp:wrapNone/>
                <wp:docPr id="35" name="Agrupar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66030" cy="2446020"/>
                          <a:chOff x="0" y="0"/>
                          <a:chExt cx="5066030" cy="2446020"/>
                        </a:xfrm>
                      </wpg:grpSpPr>
                      <pic:pic xmlns:pic="http://schemas.openxmlformats.org/drawingml/2006/picture">
                        <pic:nvPicPr>
                          <pic:cNvPr id="28" name="Imagem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/>
                          <a:srcRect t="8139" b="5646"/>
                          <a:stretch/>
                        </pic:blipFill>
                        <pic:spPr bwMode="auto">
                          <a:xfrm>
                            <a:off x="19050" y="0"/>
                            <a:ext cx="5046980" cy="24460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4" name="Retângulo 34"/>
                        <wps:cNvSpPr/>
                        <wps:spPr>
                          <a:xfrm>
                            <a:off x="0" y="314325"/>
                            <a:ext cx="942975" cy="1428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0CC4DD3" id="Agrupar 35" o:spid="_x0000_s1026" style="position:absolute;margin-left:53.8pt;margin-top:4pt;width:398.9pt;height:192.6pt;z-index:251734016" coordsize="50660,244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8" o:spid="_x0000_s1027" type="#_x0000_t75" style="position:absolute;left:190;width:50470;height:24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">
                  <v:imagedata r:id="rId10" o:title="" croptop="5334f" cropbottom="3700f"/>
                  <v:shadow on="t" color="#333" opacity="42598f" origin="-.5,-.5" offset="2.74397mm,2.74397mm"/>
                  <v:path arrowok="t"/>
                </v:shape>
                <v:rect id="Retângulo 34" o:spid="_x0000_s1028" style="position:absolute;top:3143;width:9429;height:14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WdH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pwVcv4QfINcXAAAA//8DAFBLAQItABQABgAIAAAAIQDb4fbL7gAAAIUBAAATAAAAAAAAAAAA&#10;AAAAAAAAAABbQ29udGVudF9UeXBlc10ueG1sUEsBAi0AFAAGAAgAAAAhAFr0LFu/AAAAFQEAAAsA&#10;AAAAAAAAAAAAAAAAHwEAAF9yZWxzLy5yZWxzUEsBAi0AFAAGAAgAAAAhAIjpZ0f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AC7C29" w:rsidRDefault="00AC7C29" w:rsidP="00743AC4">
      <w:pPr>
        <w:rPr>
          <w:noProof/>
          <w:lang w:eastAsia="pt-BR"/>
        </w:rPr>
      </w:pPr>
    </w:p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625D7A" w:rsidRDefault="00625D7A" w:rsidP="00743AC4"/>
    <w:p w:rsidR="00625D7A" w:rsidRDefault="00625D7A" w:rsidP="00743AC4"/>
    <w:p w:rsidR="00625D7A" w:rsidRDefault="00625D7A" w:rsidP="00743AC4"/>
    <w:p w:rsidR="00625D7A" w:rsidRDefault="00625D7A" w:rsidP="00743AC4"/>
    <w:p w:rsidR="00625D7A" w:rsidRDefault="00625D7A" w:rsidP="00743AC4"/>
    <w:p w:rsidR="00625D7A" w:rsidRDefault="00625D7A" w:rsidP="00743AC4"/>
    <w:p w:rsidR="00625D7A" w:rsidRDefault="00625D7A" w:rsidP="00743AC4"/>
    <w:p w:rsidR="000B32BF" w:rsidRDefault="000B32BF" w:rsidP="00743AC4"/>
    <w:p w:rsidR="000B32BF" w:rsidRDefault="000B32BF" w:rsidP="00743AC4"/>
    <w:p w:rsidR="00625D7A" w:rsidRDefault="00625D7A" w:rsidP="00743AC4"/>
    <w:p w:rsidR="00625D7A" w:rsidRDefault="00625D7A" w:rsidP="00743AC4"/>
    <w:p w:rsidR="00625D7A" w:rsidRDefault="00625D7A" w:rsidP="00BA1D49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6064" behindDoc="0" locked="0" layoutInCell="1" allowOverlap="1" wp14:anchorId="1156176D" wp14:editId="2ECD771B">
                <wp:simplePos x="0" y="0"/>
                <wp:positionH relativeFrom="margin">
                  <wp:posOffset>702310</wp:posOffset>
                </wp:positionH>
                <wp:positionV relativeFrom="paragraph">
                  <wp:posOffset>368935</wp:posOffset>
                </wp:positionV>
                <wp:extent cx="5046980" cy="2446020"/>
                <wp:effectExtent l="152400" t="171450" r="363220" b="354330"/>
                <wp:wrapNone/>
                <wp:docPr id="36" name="Agrupar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46020"/>
                          <a:chOff x="19050" y="0"/>
                          <a:chExt cx="5046980" cy="2446020"/>
                        </a:xfrm>
                      </wpg:grpSpPr>
                      <pic:pic xmlns:pic="http://schemas.openxmlformats.org/drawingml/2006/picture">
                        <pic:nvPicPr>
                          <pic:cNvPr id="37" name="Imagem 3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/>
                          <a:srcRect t="8139" b="5646"/>
                          <a:stretch/>
                        </pic:blipFill>
                        <pic:spPr bwMode="auto">
                          <a:xfrm>
                            <a:off x="19050" y="0"/>
                            <a:ext cx="5046980" cy="24460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8" name="Retângulo 38"/>
                        <wps:cNvSpPr/>
                        <wps:spPr>
                          <a:xfrm>
                            <a:off x="19050" y="771525"/>
                            <a:ext cx="942975" cy="1428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C4E64B4" id="Agrupar 36" o:spid="_x0000_s1026" style="position:absolute;margin-left:55.3pt;margin-top:29.05pt;width:397.4pt;height:192.6pt;z-index:251736064;mso-position-horizontal-relative:margin;mso-width-relative:margin" coordorigin="190" coordsize="50469,244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">
                <v:shape id="Imagem 37" o:spid="_x0000_s1027" type="#_x0000_t75" style="position:absolute;left:190;width:50470;height:24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">
                  <v:imagedata r:id="rId10" o:title="" croptop="5334f" cropbottom="3700f"/>
                  <v:shadow on="t" color="#333" opacity="42598f" origin="-.5,-.5" offset="2.74397mm,2.74397mm"/>
                  <v:path arrowok="t"/>
                </v:shape>
                <v:rect id="Retângulo 38" o:spid="_x0000_s1028" style="position:absolute;left:190;top:7715;width:9430;height:14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" filled="f" strokecolor="red" strokeweight="3pt"/>
                <w10:wrap anchorx="margin"/>
              </v:group>
            </w:pict>
          </mc:Fallback>
        </mc:AlternateContent>
      </w:r>
      <w:r>
        <w:t>Clique em Contas a pagar ou Contas a receber</w:t>
      </w:r>
      <w:r w:rsidR="00F96A18">
        <w:t>, neste caso vou clicar em Contas a pagar</w:t>
      </w:r>
    </w:p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Default="00625D7A" w:rsidP="00625D7A"/>
    <w:p w:rsidR="0053507E" w:rsidRDefault="0053507E" w:rsidP="00625D7A"/>
    <w:p w:rsidR="0053507E" w:rsidRDefault="0053507E" w:rsidP="00625D7A"/>
    <w:p w:rsidR="0053507E" w:rsidRDefault="0053507E" w:rsidP="00625D7A"/>
    <w:p w:rsidR="0053507E" w:rsidRDefault="0053507E" w:rsidP="00625D7A"/>
    <w:p w:rsidR="0053507E" w:rsidRDefault="0053507E" w:rsidP="00625D7A"/>
    <w:p w:rsidR="0053507E" w:rsidRDefault="0053507E" w:rsidP="0053507E">
      <w:pPr>
        <w:pStyle w:val="ParagrafoManual"/>
      </w:pPr>
      <w:r>
        <w:t>Clique na seta ao lado do botão Novo</w:t>
      </w:r>
    </w:p>
    <w:p w:rsidR="0053507E" w:rsidRDefault="0053507E" w:rsidP="0053507E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183515</wp:posOffset>
                </wp:positionV>
                <wp:extent cx="5046980" cy="2475230"/>
                <wp:effectExtent l="152400" t="171450" r="363220" b="363220"/>
                <wp:wrapNone/>
                <wp:docPr id="41" name="Agrupar 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75230"/>
                          <a:chOff x="0" y="0"/>
                          <a:chExt cx="5046980" cy="2475230"/>
                        </a:xfrm>
                      </wpg:grpSpPr>
                      <pic:pic xmlns:pic="http://schemas.openxmlformats.org/drawingml/2006/picture">
                        <pic:nvPicPr>
                          <pic:cNvPr id="39" name="Imagem 3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/>
                          <a:srcRect t="7630" b="5137"/>
                          <a:stretch/>
                        </pic:blipFill>
                        <pic:spPr bwMode="auto">
                          <a:xfrm>
                            <a:off x="0" y="0"/>
                            <a:ext cx="5046980" cy="24752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0" name="Retângulo 40"/>
                        <wps:cNvSpPr/>
                        <wps:spPr>
                          <a:xfrm>
                            <a:off x="4752975" y="333375"/>
                            <a:ext cx="228600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F7348A9" id="Agrupar 41" o:spid="_x0000_s1026" style="position:absolute;margin-left:55.3pt;margin-top:14.45pt;width:397.4pt;height:194.9pt;z-index:251739136" coordsize="50469,247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">
                <v:shape id="Imagem 39" o:spid="_x0000_s1027" type="#_x0000_t75" style="position:absolute;width:50469;height:247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">
                  <v:imagedata r:id="rId12" o:title="" croptop="5000f" cropbottom="3367f"/>
                  <v:shadow on="t" color="#333" opacity="42598f" origin="-.5,-.5" offset="2.74397mm,2.74397mm"/>
                  <v:path arrowok="t"/>
                </v:shape>
                <v:rect id="Retângulo 40" o:spid="_x0000_s1028" style="position:absolute;left:47529;top:3333;width:2286;height:21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" filled="f" strokecolor="red" strokeweight="3pt"/>
              </v:group>
            </w:pict>
          </mc:Fallback>
        </mc:AlternateContent>
      </w:r>
    </w:p>
    <w:p w:rsidR="0053507E" w:rsidRDefault="0053507E" w:rsidP="0053507E">
      <w:pPr>
        <w:pStyle w:val="ParagrafoManual"/>
        <w:rPr>
          <w:noProof/>
          <w:lang w:eastAsia="pt-BR"/>
        </w:rPr>
      </w:pPr>
    </w:p>
    <w:p w:rsidR="0053507E" w:rsidRPr="00625D7A" w:rsidRDefault="0053507E" w:rsidP="0053507E">
      <w:pPr>
        <w:pStyle w:val="ParagrafoManual"/>
      </w:pPr>
    </w:p>
    <w:p w:rsidR="00625D7A" w:rsidRPr="00625D7A" w:rsidRDefault="00625D7A" w:rsidP="00625D7A"/>
    <w:p w:rsidR="00625D7A" w:rsidRPr="00625D7A" w:rsidRDefault="00625D7A" w:rsidP="00625D7A"/>
    <w:p w:rsidR="00625D7A" w:rsidRPr="00625D7A" w:rsidRDefault="00625D7A" w:rsidP="00625D7A"/>
    <w:p w:rsidR="00625D7A" w:rsidRDefault="00625D7A" w:rsidP="00625D7A"/>
    <w:p w:rsidR="00625D7A" w:rsidRDefault="00625D7A" w:rsidP="00625D7A"/>
    <w:p w:rsidR="00625D7A" w:rsidRDefault="00625D7A" w:rsidP="00625D7A"/>
    <w:p w:rsidR="000D478B" w:rsidRDefault="00625D7A" w:rsidP="00625D7A">
      <w:pPr>
        <w:tabs>
          <w:tab w:val="left" w:pos="9135"/>
        </w:tabs>
      </w:pPr>
      <w:r>
        <w:tab/>
      </w: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625D7A">
      <w:pPr>
        <w:tabs>
          <w:tab w:val="left" w:pos="9135"/>
        </w:tabs>
      </w:pPr>
    </w:p>
    <w:p w:rsidR="00553A3A" w:rsidRDefault="00553A3A" w:rsidP="00553A3A">
      <w:pPr>
        <w:pStyle w:val="ParagrafoManual"/>
      </w:pPr>
      <w:r>
        <w:t>Clique em Baixas Múltiplas</w:t>
      </w:r>
    </w:p>
    <w:p w:rsidR="00553A3A" w:rsidRDefault="00553A3A" w:rsidP="00553A3A">
      <w:pPr>
        <w:pStyle w:val="ParagrafoManual"/>
      </w:pPr>
    </w:p>
    <w:p w:rsidR="00553A3A" w:rsidRDefault="00553A3A" w:rsidP="00553A3A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41184" behindDoc="0" locked="0" layoutInCell="1" allowOverlap="1" wp14:anchorId="588DC789" wp14:editId="522CA783">
                <wp:simplePos x="0" y="0"/>
                <wp:positionH relativeFrom="column">
                  <wp:posOffset>702310</wp:posOffset>
                </wp:positionH>
                <wp:positionV relativeFrom="paragraph">
                  <wp:posOffset>19050</wp:posOffset>
                </wp:positionV>
                <wp:extent cx="5046980" cy="2475230"/>
                <wp:effectExtent l="152400" t="171450" r="363220" b="363220"/>
                <wp:wrapNone/>
                <wp:docPr id="42" name="Agrupar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75230"/>
                          <a:chOff x="0" y="0"/>
                          <a:chExt cx="5046980" cy="2475230"/>
                        </a:xfrm>
                      </wpg:grpSpPr>
                      <pic:pic xmlns:pic="http://schemas.openxmlformats.org/drawingml/2006/picture">
                        <pic:nvPicPr>
                          <pic:cNvPr id="43" name="Imagem 4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/>
                          <a:srcRect t="7630" b="5137"/>
                          <a:stretch/>
                        </pic:blipFill>
                        <pic:spPr bwMode="auto">
                          <a:xfrm>
                            <a:off x="0" y="0"/>
                            <a:ext cx="5046980" cy="24752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4" name="Retângulo 44"/>
                        <wps:cNvSpPr/>
                        <wps:spPr>
                          <a:xfrm>
                            <a:off x="4229100" y="857250"/>
                            <a:ext cx="752475" cy="1905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93F7F61" id="Agrupar 42" o:spid="_x0000_s1026" style="position:absolute;margin-left:55.3pt;margin-top:1.5pt;width:397.4pt;height:194.9pt;z-index:251741184" coordsize="50469,247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">
                <v:shape id="Imagem 43" o:spid="_x0000_s1027" type="#_x0000_t75" style="position:absolute;width:50469;height:247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">
                  <v:imagedata r:id="rId12" o:title="" croptop="5000f" cropbottom="3367f"/>
                  <v:shadow on="t" color="#333" opacity="42598f" origin="-.5,-.5" offset="2.74397mm,2.74397mm"/>
                  <v:path arrowok="t"/>
                </v:shape>
                <v:rect id="Retângulo 44" o:spid="_x0000_s1028" style="position:absolute;left:42291;top:8572;width:752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553A3A" w:rsidRPr="00625D7A" w:rsidRDefault="00553A3A" w:rsidP="00553A3A">
      <w:pPr>
        <w:pStyle w:val="ParagrafoManual"/>
      </w:pPr>
    </w:p>
    <w:p w:rsidR="00553A3A" w:rsidRPr="00625D7A" w:rsidRDefault="00553A3A" w:rsidP="00553A3A"/>
    <w:p w:rsidR="00553A3A" w:rsidRPr="00625D7A" w:rsidRDefault="00553A3A" w:rsidP="00553A3A"/>
    <w:p w:rsidR="00553A3A" w:rsidRPr="00625D7A" w:rsidRDefault="00553A3A" w:rsidP="00553A3A"/>
    <w:p w:rsidR="00553A3A" w:rsidRDefault="00553A3A" w:rsidP="00553A3A"/>
    <w:p w:rsidR="00553A3A" w:rsidRDefault="00553A3A" w:rsidP="00553A3A"/>
    <w:p w:rsidR="00553A3A" w:rsidRDefault="00553A3A" w:rsidP="00553A3A"/>
    <w:p w:rsidR="00553A3A" w:rsidRDefault="00553A3A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625D7A">
      <w:pPr>
        <w:tabs>
          <w:tab w:val="left" w:pos="9135"/>
        </w:tabs>
      </w:pPr>
    </w:p>
    <w:p w:rsidR="005749F7" w:rsidRDefault="005749F7" w:rsidP="005749F7">
      <w:pPr>
        <w:pStyle w:val="ParagrafoManual"/>
      </w:pPr>
    </w:p>
    <w:p w:rsidR="005749F7" w:rsidRDefault="005749F7" w:rsidP="005749F7">
      <w:pPr>
        <w:pStyle w:val="ParagrafoManual"/>
      </w:pPr>
      <w:r>
        <w:t>Abrirá a tela Dados da baixa</w:t>
      </w:r>
    </w:p>
    <w:p w:rsidR="005749F7" w:rsidRDefault="005749F7" w:rsidP="005749F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22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182245</wp:posOffset>
            </wp:positionV>
            <wp:extent cx="5047200" cy="2482703"/>
            <wp:effectExtent l="152400" t="171450" r="363220" b="356235"/>
            <wp:wrapThrough wrapText="bothSides">
              <wp:wrapPolygon edited="0">
                <wp:start x="815" y="-1492"/>
                <wp:lineTo x="-652" y="-1160"/>
                <wp:lineTo x="-652" y="20058"/>
                <wp:lineTo x="-489" y="22876"/>
                <wp:lineTo x="734" y="24203"/>
                <wp:lineTo x="815" y="24534"/>
                <wp:lineTo x="21605" y="24534"/>
                <wp:lineTo x="21687" y="24203"/>
                <wp:lineTo x="22828" y="22876"/>
                <wp:lineTo x="23073" y="20058"/>
                <wp:lineTo x="22991" y="995"/>
                <wp:lineTo x="21932" y="-1160"/>
                <wp:lineTo x="21605" y="-1492"/>
                <wp:lineTo x="815" y="-1492"/>
              </wp:wrapPolygon>
            </wp:wrapThrough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7122" b="5391"/>
                    <a:stretch/>
                  </pic:blipFill>
                  <pic:spPr bwMode="auto">
                    <a:xfrm>
                      <a:off x="0" y="0"/>
                      <a:ext cx="5047200" cy="248270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F345D3" w:rsidRDefault="00F345D3" w:rsidP="005749F7">
      <w:pPr>
        <w:pStyle w:val="ParagrafoManual"/>
      </w:pPr>
    </w:p>
    <w:p w:rsidR="00F345D3" w:rsidRDefault="00F345D3" w:rsidP="005749F7">
      <w:pPr>
        <w:pStyle w:val="ParagrafoManual"/>
      </w:pPr>
      <w:r>
        <w:t>No primeiro filtro, poderá buscar o nome  do recebedor. Após clique em Atualizar.</w:t>
      </w:r>
    </w:p>
    <w:p w:rsidR="00F345D3" w:rsidRDefault="00F345D3" w:rsidP="005749F7">
      <w:pPr>
        <w:pStyle w:val="ParagrafoManual"/>
      </w:pPr>
    </w:p>
    <w:p w:rsidR="00F345D3" w:rsidRDefault="00F345D3" w:rsidP="005749F7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161290</wp:posOffset>
                </wp:positionV>
                <wp:extent cx="5046980" cy="786130"/>
                <wp:effectExtent l="152400" t="152400" r="363220" b="356870"/>
                <wp:wrapNone/>
                <wp:docPr id="53" name="Agrupar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786130"/>
                          <a:chOff x="0" y="0"/>
                          <a:chExt cx="5046980" cy="786130"/>
                        </a:xfrm>
                      </wpg:grpSpPr>
                      <pic:pic xmlns:pic="http://schemas.openxmlformats.org/drawingml/2006/picture">
                        <pic:nvPicPr>
                          <pic:cNvPr id="46" name="Imagem 46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7861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2" name="Retângulo 52"/>
                        <wps:cNvSpPr/>
                        <wps:spPr>
                          <a:xfrm>
                            <a:off x="4714875" y="419100"/>
                            <a:ext cx="266700" cy="2286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FE2A04C" id="Agrupar 53" o:spid="_x0000_s1026" style="position:absolute;margin-left:55.3pt;margin-top:12.7pt;width:397.4pt;height:61.9pt;z-index:251745280" coordsize="50469,7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">
                <v:shape id="Imagem 46" o:spid="_x0000_s1027" type="#_x0000_t75" style="position:absolute;width:50469;height:78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">
                  <v:imagedata r:id="rId15" o:title=""/>
                  <v:shadow on="t" color="#333" opacity="42598f" origin="-.5,-.5" offset="2.74397mm,2.74397mm"/>
                  <v:path arrowok="t"/>
                </v:shape>
                <v:rect id="Retângulo 52" o:spid="_x0000_s1028" style="position:absolute;left:47148;top:4191;width:2667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5749F7" w:rsidRDefault="005749F7" w:rsidP="005749F7">
      <w:pPr>
        <w:pStyle w:val="ParagrafoManual"/>
        <w:rPr>
          <w:noProof/>
          <w:lang w:eastAsia="pt-BR"/>
        </w:rPr>
      </w:pPr>
    </w:p>
    <w:p w:rsidR="005749F7" w:rsidRDefault="005749F7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</w:p>
    <w:p w:rsidR="00924A00" w:rsidRDefault="00924A00" w:rsidP="005749F7">
      <w:pPr>
        <w:pStyle w:val="ParagrafoManual"/>
      </w:pPr>
      <w:r>
        <w:lastRenderedPageBreak/>
        <w:t>Então expanda clicando na seta, a opção Seleção de banco da baixa. Preencha o campo Banco e clique em Atualizar.</w:t>
      </w:r>
    </w:p>
    <w:p w:rsidR="00924A00" w:rsidRDefault="00924A00" w:rsidP="005749F7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161925</wp:posOffset>
                </wp:positionV>
                <wp:extent cx="5046980" cy="755015"/>
                <wp:effectExtent l="152400" t="152400" r="363220" b="368935"/>
                <wp:wrapNone/>
                <wp:docPr id="56" name="Agrupar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755015"/>
                          <a:chOff x="0" y="0"/>
                          <a:chExt cx="5046980" cy="755015"/>
                        </a:xfrm>
                      </wpg:grpSpPr>
                      <pic:pic xmlns:pic="http://schemas.openxmlformats.org/drawingml/2006/picture">
                        <pic:nvPicPr>
                          <pic:cNvPr id="54" name="Imagem 54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7550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5" name="Retângulo 55"/>
                        <wps:cNvSpPr/>
                        <wps:spPr>
                          <a:xfrm>
                            <a:off x="4733925" y="352425"/>
                            <a:ext cx="276225" cy="2571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6661CB5" id="Agrupar 56" o:spid="_x0000_s1026" style="position:absolute;margin-left:55.3pt;margin-top:12.75pt;width:397.4pt;height:59.45pt;z-index:251748352" coordsize="50469,75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">
                <v:shape id="Imagem 54" o:spid="_x0000_s1027" type="#_x0000_t75" style="position:absolute;width:50469;height:75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">
                  <v:imagedata r:id="rId17" o:title=""/>
                  <v:shadow on="t" color="#333" opacity="42598f" origin="-.5,-.5" offset="2.74397mm,2.74397mm"/>
                  <v:path arrowok="t"/>
                </v:shape>
                <v:rect id="Retângulo 55" o:spid="_x0000_s1028" style="position:absolute;left:47339;top:3524;width:2762;height:2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924A00" w:rsidRDefault="00924A00" w:rsidP="005749F7">
      <w:pPr>
        <w:pStyle w:val="ParagrafoManual"/>
      </w:pPr>
    </w:p>
    <w:p w:rsidR="005171B2" w:rsidRDefault="005171B2" w:rsidP="005749F7">
      <w:pPr>
        <w:pStyle w:val="ParagrafoManual"/>
      </w:pPr>
    </w:p>
    <w:p w:rsidR="005171B2" w:rsidRDefault="005171B2" w:rsidP="005749F7">
      <w:pPr>
        <w:pStyle w:val="ParagrafoManual"/>
      </w:pPr>
    </w:p>
    <w:p w:rsidR="005171B2" w:rsidRDefault="005171B2" w:rsidP="005749F7">
      <w:pPr>
        <w:pStyle w:val="ParagrafoManual"/>
      </w:pPr>
    </w:p>
    <w:p w:rsidR="005171B2" w:rsidRDefault="005171B2" w:rsidP="005749F7">
      <w:pPr>
        <w:pStyle w:val="ParagrafoManual"/>
      </w:pPr>
    </w:p>
    <w:p w:rsidR="005171B2" w:rsidRDefault="005171B2" w:rsidP="005749F7">
      <w:pPr>
        <w:pStyle w:val="ParagrafoManual"/>
      </w:pPr>
    </w:p>
    <w:p w:rsidR="005171B2" w:rsidRDefault="005171B2" w:rsidP="005749F7">
      <w:pPr>
        <w:pStyle w:val="ParagrafoManual"/>
      </w:pPr>
    </w:p>
    <w:p w:rsidR="005171B2" w:rsidRDefault="005171B2" w:rsidP="005749F7">
      <w:pPr>
        <w:pStyle w:val="ParagrafoManual"/>
      </w:pPr>
      <w:r>
        <w:t>Aparecerão os títulos ainda não baixados.</w:t>
      </w:r>
    </w:p>
    <w:p w:rsidR="005171B2" w:rsidRDefault="00F42A86" w:rsidP="005749F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93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181610</wp:posOffset>
            </wp:positionV>
            <wp:extent cx="5046980" cy="2468245"/>
            <wp:effectExtent l="152400" t="171450" r="363220" b="370205"/>
            <wp:wrapThrough wrapText="bothSides">
              <wp:wrapPolygon edited="0">
                <wp:start x="815" y="-1500"/>
                <wp:lineTo x="-652" y="-1167"/>
                <wp:lineTo x="-652" y="20172"/>
                <wp:lineTo x="-489" y="23006"/>
                <wp:lineTo x="734" y="24340"/>
                <wp:lineTo x="815" y="24673"/>
                <wp:lineTo x="21605" y="24673"/>
                <wp:lineTo x="21687" y="24340"/>
                <wp:lineTo x="22828" y="23006"/>
                <wp:lineTo x="23073" y="20172"/>
                <wp:lineTo x="22991" y="1000"/>
                <wp:lineTo x="21932" y="-1167"/>
                <wp:lineTo x="21605" y="-1500"/>
                <wp:lineTo x="815" y="-1500"/>
              </wp:wrapPolygon>
            </wp:wrapThrough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t="7122" b="5901"/>
                    <a:stretch/>
                  </pic:blipFill>
                  <pic:spPr bwMode="auto">
                    <a:xfrm>
                      <a:off x="0" y="0"/>
                      <a:ext cx="5046980" cy="24682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5171B2" w:rsidRDefault="005171B2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  <w:ind w:left="0" w:firstLine="0"/>
        <w:rPr>
          <w:noProof/>
          <w:lang w:eastAsia="pt-BR"/>
        </w:rPr>
      </w:pPr>
    </w:p>
    <w:p w:rsidR="00050187" w:rsidRDefault="00050187" w:rsidP="00050187">
      <w:pPr>
        <w:pStyle w:val="ParagrafoManual"/>
      </w:pPr>
    </w:p>
    <w:p w:rsidR="00050187" w:rsidRDefault="00050187" w:rsidP="00050187">
      <w:pPr>
        <w:pStyle w:val="ParagrafoManual"/>
      </w:pPr>
      <w:r>
        <w:t>Então selecione os títulos e preencha o valor à receber, o desconte e os juros caso tenha. Após clique em Salvar. Os registros terão sido baixados com sucesso.</w:t>
      </w:r>
    </w:p>
    <w:p w:rsidR="00050187" w:rsidRPr="00050187" w:rsidRDefault="00050187" w:rsidP="00050187">
      <w:pPr>
        <w:pStyle w:val="ParagrafoManual"/>
      </w:pPr>
      <w:bookmarkStart w:id="2" w:name="_GoBack"/>
      <w:bookmarkEnd w:id="2"/>
      <w:r>
        <w:rPr>
          <w:noProof/>
          <w:lang w:eastAsia="pt-BR"/>
        </w:rPr>
        <w:drawing>
          <wp:anchor distT="0" distB="0" distL="114300" distR="114300" simplePos="0" relativeHeight="25175040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181610</wp:posOffset>
            </wp:positionV>
            <wp:extent cx="5047200" cy="2453834"/>
            <wp:effectExtent l="152400" t="171450" r="363220" b="365760"/>
            <wp:wrapThrough wrapText="bothSides">
              <wp:wrapPolygon edited="0">
                <wp:start x="815" y="-1509"/>
                <wp:lineTo x="-652" y="-1174"/>
                <wp:lineTo x="-652" y="20292"/>
                <wp:lineTo x="-489" y="22975"/>
                <wp:lineTo x="734" y="24317"/>
                <wp:lineTo x="815" y="24652"/>
                <wp:lineTo x="21605" y="24652"/>
                <wp:lineTo x="21687" y="24317"/>
                <wp:lineTo x="22828" y="22975"/>
                <wp:lineTo x="23073" y="20292"/>
                <wp:lineTo x="22991" y="1006"/>
                <wp:lineTo x="21932" y="-1174"/>
                <wp:lineTo x="21605" y="-1509"/>
                <wp:lineTo x="815" y="-1509"/>
              </wp:wrapPolygon>
            </wp:wrapThrough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t="7375" b="6154"/>
                    <a:stretch/>
                  </pic:blipFill>
                  <pic:spPr bwMode="auto">
                    <a:xfrm>
                      <a:off x="0" y="0"/>
                      <a:ext cx="5047200" cy="245383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sectPr w:rsidR="00050187" w:rsidRPr="00050187" w:rsidSect="00D569DD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D4A" w:rsidRDefault="00B62D4A" w:rsidP="00CA5701">
      <w:r>
        <w:separator/>
      </w:r>
    </w:p>
  </w:endnote>
  <w:endnote w:type="continuationSeparator" w:id="0">
    <w:p w:rsidR="00B62D4A" w:rsidRDefault="00B62D4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B32BF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B32BF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D4A" w:rsidRDefault="00B62D4A" w:rsidP="00CA5701">
      <w:r>
        <w:separator/>
      </w:r>
    </w:p>
  </w:footnote>
  <w:footnote w:type="continuationSeparator" w:id="0">
    <w:p w:rsidR="00B62D4A" w:rsidRDefault="00B62D4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A10D29">
                            <w:t>Baixas Múltiplas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A10D29">
                      <w:t>Baixas Múltiplas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0187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2BF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78B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57F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0CF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4CB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0EA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1B2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07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A3A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49F7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B47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028B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5D7A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5E7C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4A0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AD4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0D29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2D4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45D3"/>
    <w:rsid w:val="00F36BC4"/>
    <w:rsid w:val="00F37BC1"/>
    <w:rsid w:val="00F37EAB"/>
    <w:rsid w:val="00F401FE"/>
    <w:rsid w:val="00F40FD3"/>
    <w:rsid w:val="00F42A86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96A18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2F44CB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2F44CB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jpeg"/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72BD0-1B8D-4638-8E1B-990D37EF0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31</TotalTime>
  <Pages>6</Pages>
  <Words>175</Words>
  <Characters>947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1120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36</cp:revision>
  <cp:lastPrinted>2014-01-19T16:14:00Z</cp:lastPrinted>
  <dcterms:created xsi:type="dcterms:W3CDTF">2017-07-19T12:21:00Z</dcterms:created>
  <dcterms:modified xsi:type="dcterms:W3CDTF">2017-08-18T21:46:00Z</dcterms:modified>
</cp:coreProperties>
</file>