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B6738" w:rsidRDefault="00C2499C" w:rsidP="00EB6738">
      <w:pPr>
        <w:pStyle w:val="ParagrafoManual"/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89597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C7C29">
                              <w:rPr>
                                <w:lang w:val="pt-BR"/>
                              </w:rPr>
                              <w:t xml:space="preserve"> </w:t>
                            </w:r>
                            <w:r w:rsidR="006A55AF">
                              <w:rPr>
                                <w:lang w:val="pt-BR"/>
                              </w:rPr>
                              <w:t>Fly01</w:t>
                            </w:r>
                            <w:r w:rsidR="006A55AF" w:rsidRPr="006A55AF">
                              <w:rPr>
                                <w:lang w:val="pt-BR"/>
                              </w:rPr>
                              <w:t xml:space="preserve"> Odonto - Tabela TUSS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64.25pt;height:48.45pt;z-index:25160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C7C29">
                        <w:rPr>
                          <w:lang w:val="pt-BR"/>
                        </w:rPr>
                        <w:t xml:space="preserve"> </w:t>
                      </w:r>
                      <w:r w:rsidR="006A55AF">
                        <w:rPr>
                          <w:lang w:val="pt-BR"/>
                        </w:rPr>
                        <w:t>Fly01</w:t>
                      </w:r>
                      <w:r w:rsidR="006A55AF" w:rsidRPr="006A55AF">
                        <w:rPr>
                          <w:lang w:val="pt-BR"/>
                        </w:rPr>
                        <w:t xml:space="preserve"> Odonto - Tabela TUSS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90818854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6A55A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90818854" w:history="1">
        <w:r w:rsidR="006A55AF" w:rsidRPr="00F5739E">
          <w:rPr>
            <w:rStyle w:val="Hyperlink"/>
            <w:noProof/>
          </w:rPr>
          <w:t>Sumário</w:t>
        </w:r>
        <w:r w:rsidR="006A55AF">
          <w:rPr>
            <w:noProof/>
            <w:webHidden/>
          </w:rPr>
          <w:tab/>
        </w:r>
        <w:r w:rsidR="006A55AF">
          <w:rPr>
            <w:noProof/>
            <w:webHidden/>
          </w:rPr>
          <w:fldChar w:fldCharType="begin"/>
        </w:r>
        <w:r w:rsidR="006A55AF">
          <w:rPr>
            <w:noProof/>
            <w:webHidden/>
          </w:rPr>
          <w:instrText xml:space="preserve"> PAGEREF _Toc490818854 \h </w:instrText>
        </w:r>
        <w:r w:rsidR="006A55AF">
          <w:rPr>
            <w:noProof/>
            <w:webHidden/>
          </w:rPr>
        </w:r>
        <w:r w:rsidR="006A55AF">
          <w:rPr>
            <w:noProof/>
            <w:webHidden/>
          </w:rPr>
          <w:fldChar w:fldCharType="separate"/>
        </w:r>
        <w:r w:rsidR="006A55AF">
          <w:rPr>
            <w:noProof/>
            <w:webHidden/>
          </w:rPr>
          <w:t>2</w:t>
        </w:r>
        <w:r w:rsidR="006A55AF">
          <w:rPr>
            <w:noProof/>
            <w:webHidden/>
          </w:rPr>
          <w:fldChar w:fldCharType="end"/>
        </w:r>
      </w:hyperlink>
    </w:p>
    <w:p w:rsidR="006A55AF" w:rsidRDefault="0028204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90818855" w:history="1">
        <w:r w:rsidR="006A55AF" w:rsidRPr="00F5739E">
          <w:rPr>
            <w:rStyle w:val="Hyperlink"/>
            <w:noProof/>
          </w:rPr>
          <w:t>Guia Rápido – Fly01 Odonto - Tabela TUSS</w:t>
        </w:r>
        <w:r w:rsidR="006A55AF">
          <w:rPr>
            <w:noProof/>
            <w:webHidden/>
          </w:rPr>
          <w:tab/>
        </w:r>
        <w:r w:rsidR="006A55AF">
          <w:rPr>
            <w:noProof/>
            <w:webHidden/>
          </w:rPr>
          <w:fldChar w:fldCharType="begin"/>
        </w:r>
        <w:r w:rsidR="006A55AF">
          <w:rPr>
            <w:noProof/>
            <w:webHidden/>
          </w:rPr>
          <w:instrText xml:space="preserve"> PAGEREF _Toc490818855 \h </w:instrText>
        </w:r>
        <w:r w:rsidR="006A55AF">
          <w:rPr>
            <w:noProof/>
            <w:webHidden/>
          </w:rPr>
        </w:r>
        <w:r w:rsidR="006A55AF">
          <w:rPr>
            <w:noProof/>
            <w:webHidden/>
          </w:rPr>
          <w:fldChar w:fldCharType="separate"/>
        </w:r>
        <w:r w:rsidR="006A55AF">
          <w:rPr>
            <w:noProof/>
            <w:webHidden/>
          </w:rPr>
          <w:t>3</w:t>
        </w:r>
        <w:r w:rsidR="006A55AF">
          <w:rPr>
            <w:noProof/>
            <w:webHidden/>
          </w:rPr>
          <w:fldChar w:fldCharType="end"/>
        </w:r>
      </w:hyperlink>
    </w:p>
    <w:p w:rsidR="001E0FCA" w:rsidRDefault="000F7DAB" w:rsidP="00725E7C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90818855"/>
      <w:r w:rsidR="009A1D2B">
        <w:lastRenderedPageBreak/>
        <w:t>Guia Rápido –</w:t>
      </w:r>
      <w:r w:rsidR="00874007">
        <w:t xml:space="preserve"> </w:t>
      </w:r>
      <w:r w:rsidR="006A55AF" w:rsidRPr="006A55AF">
        <w:t>Fly01 Odonto - Tabela TUSS</w:t>
      </w:r>
      <w:bookmarkEnd w:id="1"/>
    </w:p>
    <w:p w:rsidR="00725E7C" w:rsidRPr="00725E7C" w:rsidRDefault="00725E7C" w:rsidP="00725E7C">
      <w:pPr>
        <w:rPr>
          <w:lang w:eastAsia="pt-BR"/>
        </w:rPr>
      </w:pPr>
    </w:p>
    <w:p w:rsidR="00D129A1" w:rsidRDefault="00E512CC" w:rsidP="00D129A1">
      <w:pPr>
        <w:pStyle w:val="ParagrafoManual"/>
      </w:pPr>
      <w:r w:rsidRPr="00E512CC">
        <w:t>No</w:t>
      </w:r>
      <w:r w:rsidR="00D129A1">
        <w:t xml:space="preserve"> </w:t>
      </w:r>
      <w:r w:rsidRPr="00E512CC">
        <w:t>Fly01</w:t>
      </w:r>
      <w:r w:rsidR="00D129A1">
        <w:t xml:space="preserve"> </w:t>
      </w:r>
      <w:r w:rsidR="001C10CF">
        <w:t>Saúde</w:t>
      </w:r>
      <w:r w:rsidR="007C36BB">
        <w:t xml:space="preserve"> </w:t>
      </w:r>
      <w:r w:rsidR="002B7F6E">
        <w:t xml:space="preserve">foi </w:t>
      </w:r>
      <w:r w:rsidR="00396A2D">
        <w:t>inserida a tabela TUSS específica para o profissional de odontologia.</w:t>
      </w:r>
    </w:p>
    <w:p w:rsidR="00AC7C29" w:rsidRDefault="00AC7C29" w:rsidP="00D129A1">
      <w:pPr>
        <w:pStyle w:val="ParagrafoManual"/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t>Primeiramente a</w:t>
      </w:r>
      <w:r w:rsidR="00D129A1">
        <w:t>bra o sistema.</w:t>
      </w:r>
    </w:p>
    <w:p w:rsidR="00CA3FA4" w:rsidRDefault="00396A2D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3299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2456815"/>
            <wp:effectExtent l="152400" t="152400" r="363220" b="362585"/>
            <wp:wrapThrough wrapText="bothSides">
              <wp:wrapPolygon edited="0">
                <wp:start x="326" y="-1340"/>
                <wp:lineTo x="-652" y="-1005"/>
                <wp:lineTo x="-652" y="22276"/>
                <wp:lineTo x="-408" y="23113"/>
                <wp:lineTo x="734" y="24285"/>
                <wp:lineTo x="815" y="24620"/>
                <wp:lineTo x="21605" y="24620"/>
                <wp:lineTo x="21687" y="24285"/>
                <wp:lineTo x="22747" y="23113"/>
                <wp:lineTo x="23073" y="20601"/>
                <wp:lineTo x="23073" y="1675"/>
                <wp:lineTo x="22095" y="-837"/>
                <wp:lineTo x="22013" y="-1340"/>
                <wp:lineTo x="326" y="-1340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245681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2A2DB9" w:rsidRDefault="002A2DB9" w:rsidP="00D76755">
      <w:pPr>
        <w:rPr>
          <w:noProof/>
          <w:lang w:eastAsia="pt-BR"/>
        </w:rPr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7C36BB" w:rsidRDefault="00AC7C29" w:rsidP="00CA3FA4">
      <w:pPr>
        <w:pStyle w:val="ParagrafoManual"/>
      </w:pPr>
      <w:r>
        <w:t>C</w:t>
      </w:r>
      <w:r w:rsidR="00CA3FA4">
        <w:t xml:space="preserve">lique no </w:t>
      </w:r>
      <w:r w:rsidR="00282B67">
        <w:t xml:space="preserve">menu </w:t>
      </w:r>
      <w:r w:rsidR="00725E7C">
        <w:t>Pacientes</w:t>
      </w:r>
    </w:p>
    <w:p w:rsidR="00743AC4" w:rsidRPr="00743AC4" w:rsidRDefault="00743AC4" w:rsidP="00743AC4"/>
    <w:p w:rsidR="00AC7C29" w:rsidRDefault="00396A2D" w:rsidP="00743AC4">
      <w:pPr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163830</wp:posOffset>
                </wp:positionV>
                <wp:extent cx="5046980" cy="2456815"/>
                <wp:effectExtent l="152400" t="152400" r="363220" b="362585"/>
                <wp:wrapNone/>
                <wp:docPr id="35" name="Agrupar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56815"/>
                          <a:chOff x="0" y="0"/>
                          <a:chExt cx="5046980" cy="2456815"/>
                        </a:xfrm>
                      </wpg:grpSpPr>
                      <pic:pic xmlns:pic="http://schemas.openxmlformats.org/drawingml/2006/picture">
                        <pic:nvPicPr>
                          <pic:cNvPr id="28" name="Imagem 28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2456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0" y="276225"/>
                            <a:ext cx="933450" cy="1905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A63921C" id="Agrupar 35" o:spid="_x0000_s1026" style="position:absolute;margin-left:55.3pt;margin-top:12.9pt;width:397.4pt;height:193.45pt;z-index:251737088" coordsize="50469,245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28" o:spid="_x0000_s1027" type="#_x0000_t75" style="position:absolute;width:50469;height:245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">
                  <v:imagedata r:id="rId9" o:title=""/>
                  <v:shadow on="t" color="#333" opacity="42598f" origin="-.5,-.5" offset="2.74397mm,2.74397mm"/>
                  <v:path arrowok="t"/>
                </v:shape>
                <v:rect id="Retângulo 34" o:spid="_x0000_s1028" style="position:absolute;top:2762;width:9334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AC7C29" w:rsidRDefault="00AC7C29" w:rsidP="00743AC4"/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5C0081" w:rsidRDefault="005C0081" w:rsidP="00BA1D49">
      <w:pPr>
        <w:pStyle w:val="ParagrafoManual"/>
      </w:pPr>
    </w:p>
    <w:p w:rsidR="00EB6738" w:rsidRDefault="00EB6738" w:rsidP="00BA1D49">
      <w:pPr>
        <w:pStyle w:val="ParagrafoManual"/>
      </w:pPr>
    </w:p>
    <w:p w:rsidR="00EB6738" w:rsidRDefault="00EB6738" w:rsidP="00BA1D49">
      <w:pPr>
        <w:pStyle w:val="ParagrafoManual"/>
      </w:pPr>
    </w:p>
    <w:p w:rsidR="000D478B" w:rsidRDefault="005C0081" w:rsidP="000301E7">
      <w:pPr>
        <w:pStyle w:val="ParagrafoManual"/>
      </w:pPr>
      <w:r>
        <w:lastRenderedPageBreak/>
        <w:t xml:space="preserve">Abra a ficha de um paciente e clique na aleta </w:t>
      </w:r>
      <w:proofErr w:type="spellStart"/>
      <w:r w:rsidRPr="000301E7">
        <w:t>Odontograma</w:t>
      </w:r>
      <w:proofErr w:type="spellEnd"/>
    </w:p>
    <w:p w:rsidR="005C0081" w:rsidRDefault="005C0081" w:rsidP="00BA1D49">
      <w:pPr>
        <w:pStyle w:val="ParagrafoManual"/>
      </w:pPr>
    </w:p>
    <w:p w:rsidR="005C0081" w:rsidRDefault="000301E7" w:rsidP="000301E7">
      <w:pPr>
        <w:pStyle w:val="ParagrafoManual"/>
        <w:ind w:left="0" w:firstLine="0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19050</wp:posOffset>
                </wp:positionV>
                <wp:extent cx="5046980" cy="2475230"/>
                <wp:effectExtent l="152400" t="171450" r="363220" b="363220"/>
                <wp:wrapNone/>
                <wp:docPr id="39" name="Agrupar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2475230"/>
                          <a:chOff x="0" y="0"/>
                          <a:chExt cx="5046980" cy="2475230"/>
                        </a:xfrm>
                      </wpg:grpSpPr>
                      <pic:pic xmlns:pic="http://schemas.openxmlformats.org/drawingml/2006/picture">
                        <pic:nvPicPr>
                          <pic:cNvPr id="37" name="Imagem 3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/>
                          <a:srcRect t="7884" b="4883"/>
                          <a:stretch/>
                        </pic:blipFill>
                        <pic:spPr bwMode="auto">
                          <a:xfrm>
                            <a:off x="0" y="0"/>
                            <a:ext cx="5046980" cy="24752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8" name="Retângulo 38"/>
                        <wps:cNvSpPr/>
                        <wps:spPr>
                          <a:xfrm>
                            <a:off x="1066800" y="1962150"/>
                            <a:ext cx="895350" cy="219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9BE46F5" id="Agrupar 39" o:spid="_x0000_s1026" style="position:absolute;margin-left:55.3pt;margin-top:1.5pt;width:397.4pt;height:194.9pt;z-index:251740160" coordsize="50469,247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">
                <v:shape id="Imagem 37" o:spid="_x0000_s1027" type="#_x0000_t75" style="position:absolute;width:50469;height:247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">
                  <v:imagedata r:id="rId11" o:title="" croptop="5167f" cropbottom="3200f"/>
                  <v:shadow on="t" color="#333" opacity="42598f" origin="-.5,-.5" offset="2.74397mm,2.74397mm"/>
                  <v:path arrowok="t"/>
                </v:shape>
                <v:rect id="Retângulo 38" o:spid="_x0000_s1028" style="position:absolute;left:10668;top:19621;width:8953;height:21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Default="000301E7" w:rsidP="000301E7">
      <w:pPr>
        <w:pStyle w:val="ParagrafoManual"/>
        <w:ind w:left="0" w:firstLine="0"/>
        <w:rPr>
          <w:noProof/>
          <w:lang w:eastAsia="pt-BR"/>
        </w:rPr>
      </w:pPr>
    </w:p>
    <w:p w:rsidR="000301E7" w:rsidRPr="000301E7" w:rsidRDefault="000301E7" w:rsidP="000301E7">
      <w:pPr>
        <w:pStyle w:val="ParagrafoManual"/>
        <w:ind w:left="0" w:firstLine="0"/>
      </w:pPr>
    </w:p>
    <w:p w:rsidR="000301E7" w:rsidRDefault="000301E7" w:rsidP="000301E7">
      <w:pPr>
        <w:pStyle w:val="ParagrafoManual"/>
      </w:pPr>
      <w:r w:rsidRPr="000301E7">
        <w:t>Clique e</w:t>
      </w:r>
      <w:r>
        <w:t>m algum dente</w:t>
      </w:r>
    </w:p>
    <w:p w:rsidR="000301E7" w:rsidRDefault="000301E7" w:rsidP="000301E7">
      <w:pPr>
        <w:pStyle w:val="ParagrafoManual"/>
      </w:pPr>
    </w:p>
    <w:p w:rsidR="000301E7" w:rsidRDefault="000301E7" w:rsidP="000301E7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4118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177800</wp:posOffset>
            </wp:positionV>
            <wp:extent cx="5047200" cy="2468268"/>
            <wp:effectExtent l="152400" t="171450" r="363220" b="370205"/>
            <wp:wrapThrough wrapText="bothSides">
              <wp:wrapPolygon edited="0">
                <wp:start x="815" y="-1500"/>
                <wp:lineTo x="-652" y="-1167"/>
                <wp:lineTo x="-652" y="20172"/>
                <wp:lineTo x="-489" y="23006"/>
                <wp:lineTo x="734" y="24340"/>
                <wp:lineTo x="815" y="24673"/>
                <wp:lineTo x="21605" y="24673"/>
                <wp:lineTo x="21687" y="24340"/>
                <wp:lineTo x="22828" y="23006"/>
                <wp:lineTo x="23073" y="20172"/>
                <wp:lineTo x="22991" y="1000"/>
                <wp:lineTo x="21932" y="-1167"/>
                <wp:lineTo x="21605" y="-1500"/>
                <wp:lineTo x="815" y="-1500"/>
              </wp:wrapPolygon>
            </wp:wrapThrough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t="7884" b="5137"/>
                    <a:stretch/>
                  </pic:blipFill>
                  <pic:spPr bwMode="auto">
                    <a:xfrm>
                      <a:off x="0" y="0"/>
                      <a:ext cx="5047200" cy="246826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</w:p>
    <w:p w:rsidR="00EB6738" w:rsidRDefault="00EB6738" w:rsidP="000301E7">
      <w:pPr>
        <w:pStyle w:val="ParagrafoManual"/>
        <w:rPr>
          <w:noProof/>
          <w:lang w:eastAsia="pt-BR"/>
        </w:rPr>
      </w:pPr>
    </w:p>
    <w:p w:rsidR="00EB6738" w:rsidRDefault="00EB6738" w:rsidP="000301E7">
      <w:pPr>
        <w:pStyle w:val="ParagrafoManual"/>
        <w:rPr>
          <w:noProof/>
          <w:lang w:eastAsia="pt-BR"/>
        </w:rPr>
      </w:pPr>
    </w:p>
    <w:p w:rsidR="00EB6738" w:rsidRDefault="00EB6738" w:rsidP="000301E7">
      <w:pPr>
        <w:pStyle w:val="ParagrafoManual"/>
        <w:rPr>
          <w:noProof/>
          <w:lang w:eastAsia="pt-BR"/>
        </w:rPr>
      </w:pPr>
    </w:p>
    <w:p w:rsidR="000301E7" w:rsidRDefault="000301E7" w:rsidP="000301E7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t>Então busque o procedimento desejado ou tecle três espaços para visualizar todos.</w:t>
      </w:r>
    </w:p>
    <w:p w:rsidR="000301E7" w:rsidRDefault="000301E7" w:rsidP="000301E7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7422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177165</wp:posOffset>
            </wp:positionV>
            <wp:extent cx="5047200" cy="2468268"/>
            <wp:effectExtent l="152400" t="171450" r="363220" b="370205"/>
            <wp:wrapThrough wrapText="bothSides">
              <wp:wrapPolygon edited="0">
                <wp:start x="815" y="-1500"/>
                <wp:lineTo x="-652" y="-1167"/>
                <wp:lineTo x="-652" y="20172"/>
                <wp:lineTo x="-489" y="23006"/>
                <wp:lineTo x="734" y="24340"/>
                <wp:lineTo x="815" y="24673"/>
                <wp:lineTo x="21605" y="24673"/>
                <wp:lineTo x="21687" y="24340"/>
                <wp:lineTo x="22828" y="23006"/>
                <wp:lineTo x="23073" y="20172"/>
                <wp:lineTo x="22991" y="1000"/>
                <wp:lineTo x="21932" y="-1167"/>
                <wp:lineTo x="21605" y="-1500"/>
                <wp:lineTo x="815" y="-1500"/>
              </wp:wrapPolygon>
            </wp:wrapThrough>
            <wp:docPr id="41" name="Imagem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t="7630" b="5391"/>
                    <a:stretch/>
                  </pic:blipFill>
                  <pic:spPr bwMode="auto">
                    <a:xfrm>
                      <a:off x="0" y="0"/>
                      <a:ext cx="5047200" cy="246826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0301E7" w:rsidRDefault="000301E7" w:rsidP="000301E7">
      <w:pPr>
        <w:pStyle w:val="ParagrafoManual"/>
        <w:rPr>
          <w:noProof/>
          <w:lang w:eastAsia="pt-BR"/>
        </w:rPr>
      </w:pPr>
      <w:bookmarkStart w:id="2" w:name="_GoBack"/>
      <w:bookmarkEnd w:id="2"/>
    </w:p>
    <w:sectPr w:rsidR="000301E7" w:rsidSect="00D569D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043" w:rsidRDefault="00282043" w:rsidP="00CA5701">
      <w:r>
        <w:separator/>
      </w:r>
    </w:p>
  </w:endnote>
  <w:endnote w:type="continuationSeparator" w:id="0">
    <w:p w:rsidR="00282043" w:rsidRDefault="0028204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B6738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B6738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043" w:rsidRDefault="00282043" w:rsidP="00CA5701">
      <w:r>
        <w:separator/>
      </w:r>
    </w:p>
  </w:footnote>
  <w:footnote w:type="continuationSeparator" w:id="0">
    <w:p w:rsidR="00282043" w:rsidRDefault="0028204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w16se="http://schemas.microsoft.com/office/word/2015/wordml/sym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6A55AF" w:rsidRPr="006A55AF">
                            <w:t xml:space="preserve">Fly01 </w:t>
                          </w:r>
                          <w:proofErr w:type="spellStart"/>
                          <w:r w:rsidR="006A55AF" w:rsidRPr="006A55AF">
                            <w:t>Odonto</w:t>
                          </w:r>
                          <w:proofErr w:type="spellEnd"/>
                          <w:r w:rsidR="006A55AF" w:rsidRPr="006A55AF">
                            <w:t xml:space="preserve"> - Tabela TUSS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6A55AF" w:rsidRPr="006A55AF">
                      <w:t xml:space="preserve">Fly01 </w:t>
                    </w:r>
                    <w:proofErr w:type="spellStart"/>
                    <w:r w:rsidR="006A55AF" w:rsidRPr="006A55AF">
                      <w:t>Odonto</w:t>
                    </w:r>
                    <w:proofErr w:type="spellEnd"/>
                    <w:r w:rsidR="006A55AF" w:rsidRPr="006A55AF">
                      <w:t xml:space="preserve"> - Tabela TUSS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E7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3587"/>
    <w:rsid w:val="000D478B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0CF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043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6A2D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1AF4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08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B47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028B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5AF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5E7C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AD4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C7C29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1D4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738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0F9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EB6738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EB6738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jpeg"/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8.jpeg"/><Relationship Id="rId1" Type="http://schemas.openxmlformats.org/officeDocument/2006/relationships/image" Target="media/image7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3479DA-D4D7-41CD-86BA-FFE98704E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20</TotalTime>
  <Pages>5</Pages>
  <Words>102</Words>
  <Characters>555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656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16</cp:revision>
  <cp:lastPrinted>2014-01-19T16:14:00Z</cp:lastPrinted>
  <dcterms:created xsi:type="dcterms:W3CDTF">2017-07-19T12:21:00Z</dcterms:created>
  <dcterms:modified xsi:type="dcterms:W3CDTF">2017-08-18T22:03:00Z</dcterms:modified>
</cp:coreProperties>
</file>