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00384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95975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260568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60568" w:rsidRPr="00260568">
                              <w:rPr>
                                <w:lang w:val="pt-BR"/>
                              </w:rPr>
                              <w:t>Estatísticas de agendamentos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4.25pt;height:48.45pt;z-index:25160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260568">
                        <w:rPr>
                          <w:lang w:val="pt-BR"/>
                        </w:rPr>
                        <w:t xml:space="preserve"> </w:t>
                      </w:r>
                      <w:r w:rsidR="00260568" w:rsidRPr="00260568">
                        <w:rPr>
                          <w:lang w:val="pt-BR"/>
                        </w:rPr>
                        <w:t>Estatísticas de agendamentos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90815959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260568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90815959" w:history="1">
        <w:r w:rsidR="00260568" w:rsidRPr="00C80784">
          <w:rPr>
            <w:rStyle w:val="Hyperlink"/>
            <w:noProof/>
          </w:rPr>
          <w:t>Sumário</w:t>
        </w:r>
        <w:r w:rsidR="00260568">
          <w:rPr>
            <w:noProof/>
            <w:webHidden/>
          </w:rPr>
          <w:tab/>
        </w:r>
        <w:r w:rsidR="00260568">
          <w:rPr>
            <w:noProof/>
            <w:webHidden/>
          </w:rPr>
          <w:fldChar w:fldCharType="begin"/>
        </w:r>
        <w:r w:rsidR="00260568">
          <w:rPr>
            <w:noProof/>
            <w:webHidden/>
          </w:rPr>
          <w:instrText xml:space="preserve"> PAGEREF _Toc490815959 \h </w:instrText>
        </w:r>
        <w:r w:rsidR="00260568">
          <w:rPr>
            <w:noProof/>
            <w:webHidden/>
          </w:rPr>
        </w:r>
        <w:r w:rsidR="00260568">
          <w:rPr>
            <w:noProof/>
            <w:webHidden/>
          </w:rPr>
          <w:fldChar w:fldCharType="separate"/>
        </w:r>
        <w:r w:rsidR="00260568">
          <w:rPr>
            <w:noProof/>
            <w:webHidden/>
          </w:rPr>
          <w:t>2</w:t>
        </w:r>
        <w:r w:rsidR="00260568">
          <w:rPr>
            <w:noProof/>
            <w:webHidden/>
          </w:rPr>
          <w:fldChar w:fldCharType="end"/>
        </w:r>
      </w:hyperlink>
    </w:p>
    <w:p w:rsidR="00260568" w:rsidRDefault="00AC6AB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90815960" w:history="1">
        <w:r w:rsidR="00260568" w:rsidRPr="00C80784">
          <w:rPr>
            <w:rStyle w:val="Hyperlink"/>
            <w:noProof/>
          </w:rPr>
          <w:t>Guia Rápido – Estatísticas de agendamentos</w:t>
        </w:r>
        <w:r w:rsidR="00260568">
          <w:rPr>
            <w:noProof/>
            <w:webHidden/>
          </w:rPr>
          <w:tab/>
        </w:r>
        <w:r w:rsidR="00260568">
          <w:rPr>
            <w:noProof/>
            <w:webHidden/>
          </w:rPr>
          <w:fldChar w:fldCharType="begin"/>
        </w:r>
        <w:r w:rsidR="00260568">
          <w:rPr>
            <w:noProof/>
            <w:webHidden/>
          </w:rPr>
          <w:instrText xml:space="preserve"> PAGEREF _Toc490815960 \h </w:instrText>
        </w:r>
        <w:r w:rsidR="00260568">
          <w:rPr>
            <w:noProof/>
            <w:webHidden/>
          </w:rPr>
        </w:r>
        <w:r w:rsidR="00260568">
          <w:rPr>
            <w:noProof/>
            <w:webHidden/>
          </w:rPr>
          <w:fldChar w:fldCharType="separate"/>
        </w:r>
        <w:r w:rsidR="00260568">
          <w:rPr>
            <w:noProof/>
            <w:webHidden/>
          </w:rPr>
          <w:t>3</w:t>
        </w:r>
        <w:r w:rsidR="00260568">
          <w:rPr>
            <w:noProof/>
            <w:webHidden/>
          </w:rPr>
          <w:fldChar w:fldCharType="end"/>
        </w:r>
      </w:hyperlink>
    </w:p>
    <w:p w:rsidR="001E0FCA" w:rsidRDefault="000F7DAB" w:rsidP="00725E7C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90815960"/>
      <w:r w:rsidR="009A1D2B">
        <w:lastRenderedPageBreak/>
        <w:t>Guia Rápido –</w:t>
      </w:r>
      <w:r w:rsidR="00260568">
        <w:t xml:space="preserve"> </w:t>
      </w:r>
      <w:r w:rsidR="00260568" w:rsidRPr="00260568">
        <w:t>Estatísticas de agendamentos</w:t>
      </w:r>
      <w:bookmarkEnd w:id="1"/>
    </w:p>
    <w:p w:rsidR="00AC64D3" w:rsidRPr="00AC64D3" w:rsidRDefault="00AC64D3" w:rsidP="00AC64D3">
      <w:pPr>
        <w:rPr>
          <w:lang w:eastAsia="pt-BR"/>
        </w:rPr>
      </w:pPr>
    </w:p>
    <w:p w:rsidR="00725E7C" w:rsidRPr="00725E7C" w:rsidRDefault="00725E7C" w:rsidP="00725E7C">
      <w:pPr>
        <w:rPr>
          <w:lang w:eastAsia="pt-BR"/>
        </w:rPr>
      </w:pPr>
    </w:p>
    <w:p w:rsidR="00D129A1" w:rsidRDefault="00E512CC" w:rsidP="00D129A1">
      <w:pPr>
        <w:pStyle w:val="ParagrafoManual"/>
      </w:pPr>
      <w:r w:rsidRPr="00E512CC">
        <w:t>No</w:t>
      </w:r>
      <w:r w:rsidR="00D129A1">
        <w:t xml:space="preserve"> </w:t>
      </w:r>
      <w:r w:rsidRPr="00E512CC">
        <w:t>Fly01</w:t>
      </w:r>
      <w:r w:rsidR="00D129A1">
        <w:t xml:space="preserve"> </w:t>
      </w:r>
      <w:r w:rsidR="001C10CF">
        <w:t>Saúde</w:t>
      </w:r>
      <w:r w:rsidR="007C36BB">
        <w:t xml:space="preserve"> </w:t>
      </w:r>
      <w:r w:rsidR="002B7F6E">
        <w:t>foi criada a funcionalidade de</w:t>
      </w:r>
      <w:r w:rsidR="00AC7C29">
        <w:t xml:space="preserve"> </w:t>
      </w:r>
      <w:r w:rsidR="00B6454B">
        <w:t xml:space="preserve">visualizar </w:t>
      </w:r>
      <w:r w:rsidR="00B6454B" w:rsidRPr="00B6454B">
        <w:t>Estatísticas de agendamentos</w:t>
      </w:r>
      <w:r w:rsidR="00725E7C">
        <w:t>.</w:t>
      </w:r>
    </w:p>
    <w:p w:rsidR="00AC7C29" w:rsidRDefault="00AC7C29" w:rsidP="00D129A1">
      <w:pPr>
        <w:pStyle w:val="ParagrafoManual"/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t>Primeiramente a</w:t>
      </w:r>
      <w:r w:rsidR="00D129A1">
        <w:t>bra o sistema.</w:t>
      </w:r>
    </w:p>
    <w:p w:rsidR="00B6454B" w:rsidRDefault="00B6454B" w:rsidP="00D76755">
      <w:pPr>
        <w:rPr>
          <w:noProof/>
          <w:lang w:eastAsia="pt-BR"/>
        </w:rPr>
      </w:pPr>
    </w:p>
    <w:p w:rsidR="00CA3FA4" w:rsidRDefault="00B6454B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37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19050</wp:posOffset>
            </wp:positionV>
            <wp:extent cx="5047200" cy="2304000"/>
            <wp:effectExtent l="152400" t="171450" r="344170" b="363220"/>
            <wp:wrapThrough wrapText="bothSides">
              <wp:wrapPolygon edited="0">
                <wp:start x="815" y="-1607"/>
                <wp:lineTo x="-652" y="-1250"/>
                <wp:lineTo x="-652" y="22326"/>
                <wp:lineTo x="815" y="24470"/>
                <wp:lineTo x="815" y="24827"/>
                <wp:lineTo x="21605" y="24827"/>
                <wp:lineTo x="21687" y="24470"/>
                <wp:lineTo x="22991" y="21791"/>
                <wp:lineTo x="22991" y="1072"/>
                <wp:lineTo x="21932" y="-1250"/>
                <wp:lineTo x="21605" y="-1607"/>
                <wp:lineTo x="815" y="-1607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8901" b="4884"/>
                    <a:stretch/>
                  </pic:blipFill>
                  <pic:spPr bwMode="auto">
                    <a:xfrm>
                      <a:off x="0" y="0"/>
                      <a:ext cx="5047200" cy="2304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AC64D3" w:rsidRPr="00D76755" w:rsidRDefault="00AC64D3" w:rsidP="00D76755"/>
    <w:p w:rsidR="00D76755" w:rsidRPr="00D76755" w:rsidRDefault="00D76755" w:rsidP="00D76755"/>
    <w:p w:rsidR="00D76755" w:rsidRPr="00D76755" w:rsidRDefault="00D76755" w:rsidP="00D76755"/>
    <w:p w:rsidR="000D478B" w:rsidRDefault="00AC7C29" w:rsidP="00B6454B">
      <w:pPr>
        <w:pStyle w:val="ParagrafoManual"/>
      </w:pPr>
      <w:r>
        <w:t>C</w:t>
      </w:r>
      <w:r w:rsidR="00CA3FA4">
        <w:t xml:space="preserve">lique no </w:t>
      </w:r>
      <w:r w:rsidR="00282B67">
        <w:t xml:space="preserve">menu </w:t>
      </w:r>
      <w:r w:rsidR="00B6454B">
        <w:t>Estatísticas</w:t>
      </w:r>
    </w:p>
    <w:p w:rsidR="00B6454B" w:rsidRDefault="00B6454B" w:rsidP="00B6454B">
      <w:pPr>
        <w:pStyle w:val="ParagrafoManual"/>
        <w:ind w:left="0" w:firstLine="0"/>
      </w:pPr>
    </w:p>
    <w:p w:rsidR="00AC64D3" w:rsidRDefault="00995E67" w:rsidP="00B6454B">
      <w:pPr>
        <w:pStyle w:val="ParagrafoManual"/>
        <w:ind w:left="0" w:firstLine="0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807085</wp:posOffset>
                </wp:positionH>
                <wp:positionV relativeFrom="paragraph">
                  <wp:posOffset>12700</wp:posOffset>
                </wp:positionV>
                <wp:extent cx="5046980" cy="2303780"/>
                <wp:effectExtent l="152400" t="171450" r="344170" b="363220"/>
                <wp:wrapNone/>
                <wp:docPr id="42" name="Agrupar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303780"/>
                          <a:chOff x="0" y="0"/>
                          <a:chExt cx="5046980" cy="2303780"/>
                        </a:xfrm>
                      </wpg:grpSpPr>
                      <pic:pic xmlns:pic="http://schemas.openxmlformats.org/drawingml/2006/picture">
                        <pic:nvPicPr>
                          <pic:cNvPr id="28" name="Imagem 2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/>
                          <a:srcRect t="8901" b="4884"/>
                          <a:stretch/>
                        </pic:blipFill>
                        <pic:spPr bwMode="auto">
                          <a:xfrm>
                            <a:off x="0" y="0"/>
                            <a:ext cx="5046980" cy="23037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4" name="Retângulo 34"/>
                        <wps:cNvSpPr/>
                        <wps:spPr>
                          <a:xfrm>
                            <a:off x="0" y="962025"/>
                            <a:ext cx="904875" cy="1809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DB7299C" id="Agrupar 42" o:spid="_x0000_s1026" style="position:absolute;margin-left:63.55pt;margin-top:1pt;width:397.4pt;height:181.4pt;z-index:251734016" coordsize="50469,2303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8" o:spid="_x0000_s1027" type="#_x0000_t75" style="position:absolute;width:50469;height:230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">
                  <v:imagedata r:id="rId9" o:title="" croptop="5833f" cropbottom="3201f"/>
                  <v:shadow on="t" color="#333" opacity="42598f" origin="-.5,-.5" offset="2.74397mm,2.74397mm"/>
                  <v:path arrowok="t"/>
                </v:shape>
                <v:rect id="Retângulo 34" o:spid="_x0000_s1028" style="position:absolute;top:9620;width:9048;height:18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AC64D3">
      <w:pPr>
        <w:pStyle w:val="ParagrafoManual"/>
        <w:ind w:left="0" w:firstLine="0"/>
      </w:pPr>
    </w:p>
    <w:p w:rsidR="00781566" w:rsidRDefault="00781566" w:rsidP="00AC64D3">
      <w:pPr>
        <w:pStyle w:val="ParagrafoManual"/>
        <w:ind w:left="0" w:firstLine="0"/>
      </w:pPr>
    </w:p>
    <w:p w:rsidR="00AC64D3" w:rsidRDefault="00AC64D3" w:rsidP="00AC64D3">
      <w:pPr>
        <w:pStyle w:val="ParagrafoManual"/>
      </w:pPr>
      <w:r w:rsidRPr="00AC64D3">
        <w:lastRenderedPageBreak/>
        <w:t>Clique em Agendamentos</w:t>
      </w: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995E67" w:rsidP="00B6454B">
      <w:pPr>
        <w:pStyle w:val="ParagrafoManual"/>
        <w:ind w:left="0" w:firstLine="0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807085</wp:posOffset>
                </wp:positionH>
                <wp:positionV relativeFrom="paragraph">
                  <wp:posOffset>13335</wp:posOffset>
                </wp:positionV>
                <wp:extent cx="5046980" cy="2454910"/>
                <wp:effectExtent l="152400" t="171450" r="363220" b="364490"/>
                <wp:wrapNone/>
                <wp:docPr id="43" name="Agrupar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454910"/>
                          <a:chOff x="0" y="0"/>
                          <a:chExt cx="5046980" cy="2454910"/>
                        </a:xfrm>
                      </wpg:grpSpPr>
                      <pic:pic xmlns:pic="http://schemas.openxmlformats.org/drawingml/2006/picture">
                        <pic:nvPicPr>
                          <pic:cNvPr id="36" name="Imagem 3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/>
                          <a:srcRect t="8139" b="5391"/>
                          <a:stretch/>
                        </pic:blipFill>
                        <pic:spPr bwMode="auto">
                          <a:xfrm>
                            <a:off x="0" y="0"/>
                            <a:ext cx="5046980" cy="24549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8" name="Retângulo 38"/>
                        <wps:cNvSpPr/>
                        <wps:spPr>
                          <a:xfrm>
                            <a:off x="0" y="1219200"/>
                            <a:ext cx="942975" cy="1619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62E169A" id="Agrupar 43" o:spid="_x0000_s1026" style="position:absolute;margin-left:63.55pt;margin-top:1.05pt;width:397.4pt;height:193.3pt;z-index:251740160" coordsize="50469,245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">
                <v:shape id="Imagem 36" o:spid="_x0000_s1027" type="#_x0000_t75" style="position:absolute;width:50469;height:245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">
                  <v:imagedata r:id="rId11" o:title="" croptop="5334f" cropbottom="3533f"/>
                  <v:shadow on="t" color="#333" opacity="42598f" origin="-.5,-.5" offset="2.74397mm,2.74397mm"/>
                  <v:path arrowok="t"/>
                </v:shape>
                <v:rect id="Retângulo 38" o:spid="_x0000_s1028" style="position:absolute;top:12192;width:9429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" filled="f" strokecolor="red" strokeweight="3pt"/>
              </v:group>
            </w:pict>
          </mc:Fallback>
        </mc:AlternateContent>
      </w: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  <w:rPr>
          <w:noProof/>
          <w:lang w:eastAsia="pt-BR"/>
        </w:rPr>
      </w:pPr>
    </w:p>
    <w:p w:rsidR="00AC64D3" w:rsidRDefault="00AC64D3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781566" w:rsidRDefault="00781566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E44B05" w:rsidRDefault="00781566" w:rsidP="00E44B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1184" behindDoc="0" locked="0" layoutInCell="1" allowOverlap="1" wp14:anchorId="7084F42A" wp14:editId="3797DC0E">
            <wp:simplePos x="0" y="0"/>
            <wp:positionH relativeFrom="margin">
              <wp:posOffset>950751</wp:posOffset>
            </wp:positionH>
            <wp:positionV relativeFrom="paragraph">
              <wp:posOffset>400215</wp:posOffset>
            </wp:positionV>
            <wp:extent cx="5047200" cy="2446617"/>
            <wp:effectExtent l="152400" t="171450" r="363220" b="354330"/>
            <wp:wrapThrough wrapText="bothSides">
              <wp:wrapPolygon edited="0">
                <wp:start x="815" y="-1514"/>
                <wp:lineTo x="-652" y="-1178"/>
                <wp:lineTo x="-652" y="22206"/>
                <wp:lineTo x="-408" y="23047"/>
                <wp:lineTo x="734" y="24224"/>
                <wp:lineTo x="815" y="24561"/>
                <wp:lineTo x="21605" y="24561"/>
                <wp:lineTo x="21687" y="24224"/>
                <wp:lineTo x="22747" y="23047"/>
                <wp:lineTo x="23073" y="20523"/>
                <wp:lineTo x="22991" y="1009"/>
                <wp:lineTo x="21932" y="-1178"/>
                <wp:lineTo x="21605" y="-1514"/>
                <wp:lineTo x="815" y="-1514"/>
              </wp:wrapPolygon>
            </wp:wrapThrough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7630" b="6154"/>
                    <a:stretch/>
                  </pic:blipFill>
                  <pic:spPr bwMode="auto">
                    <a:xfrm>
                      <a:off x="0" y="0"/>
                      <a:ext cx="5047200" cy="244661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4B05">
        <w:t>Abrirá a tela Estatísticas de Agendamentos</w:t>
      </w:r>
    </w:p>
    <w:p w:rsidR="00E44B05" w:rsidRDefault="00E44B05" w:rsidP="00E44B05">
      <w:pPr>
        <w:pStyle w:val="ParagrafoManual"/>
      </w:pPr>
    </w:p>
    <w:p w:rsidR="00E44B05" w:rsidRDefault="00E44B05" w:rsidP="00E44B05">
      <w:pPr>
        <w:pStyle w:val="ParagrafoManual"/>
        <w:rPr>
          <w:noProof/>
          <w:lang w:eastAsia="pt-BR"/>
        </w:rPr>
      </w:pPr>
    </w:p>
    <w:p w:rsidR="00E44B05" w:rsidRDefault="00E44B05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B274F0" w:rsidRDefault="00B274F0" w:rsidP="00E44B05">
      <w:pPr>
        <w:pStyle w:val="ParagrafoManual"/>
      </w:pPr>
    </w:p>
    <w:p w:rsidR="002077D9" w:rsidRDefault="002077D9" w:rsidP="00995E67">
      <w:pPr>
        <w:pStyle w:val="ParagrafoManual"/>
      </w:pPr>
    </w:p>
    <w:p w:rsidR="00781566" w:rsidRDefault="00781566" w:rsidP="00995E67">
      <w:pPr>
        <w:pStyle w:val="ParagrafoManual"/>
      </w:pPr>
    </w:p>
    <w:p w:rsidR="00781566" w:rsidRDefault="00781566" w:rsidP="00995E67">
      <w:pPr>
        <w:pStyle w:val="ParagrafoManual"/>
      </w:pPr>
    </w:p>
    <w:p w:rsidR="002077D9" w:rsidRDefault="002077D9" w:rsidP="00995E67">
      <w:pPr>
        <w:pStyle w:val="ParagrafoManual"/>
      </w:pPr>
      <w:r>
        <w:lastRenderedPageBreak/>
        <w:t xml:space="preserve">Os dados podem ser </w:t>
      </w:r>
      <w:proofErr w:type="gramStart"/>
      <w:r>
        <w:t>filtrador</w:t>
      </w:r>
      <w:proofErr w:type="gramEnd"/>
      <w:r>
        <w:t xml:space="preserve"> por profissional e por data inicial e final.</w:t>
      </w:r>
    </w:p>
    <w:p w:rsidR="002077D9" w:rsidRDefault="002077D9" w:rsidP="00995E67">
      <w:pPr>
        <w:pStyle w:val="ParagrafoManual"/>
      </w:pPr>
    </w:p>
    <w:p w:rsidR="002077D9" w:rsidRDefault="002077D9" w:rsidP="00995E6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83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584109"/>
            <wp:effectExtent l="152400" t="152400" r="363220" b="368935"/>
            <wp:wrapThrough wrapText="bothSides">
              <wp:wrapPolygon edited="0">
                <wp:start x="326" y="-5641"/>
                <wp:lineTo x="-652" y="-4231"/>
                <wp:lineTo x="-652" y="24679"/>
                <wp:lineTo x="-245" y="29615"/>
                <wp:lineTo x="734" y="33140"/>
                <wp:lineTo x="815" y="34551"/>
                <wp:lineTo x="21605" y="34551"/>
                <wp:lineTo x="21687" y="33140"/>
                <wp:lineTo x="22665" y="29615"/>
                <wp:lineTo x="23073" y="19038"/>
                <wp:lineTo x="23073" y="7051"/>
                <wp:lineTo x="22095" y="-3526"/>
                <wp:lineTo x="22013" y="-5641"/>
                <wp:lineTo x="326" y="-5641"/>
              </wp:wrapPolygon>
            </wp:wrapThrough>
            <wp:docPr id="46" name="Imagem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58410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077D9" w:rsidRDefault="002077D9" w:rsidP="00995E67">
      <w:pPr>
        <w:pStyle w:val="ParagrafoManual"/>
      </w:pPr>
    </w:p>
    <w:p w:rsidR="006578DC" w:rsidRDefault="006578DC" w:rsidP="00995E67">
      <w:pPr>
        <w:pStyle w:val="ParagrafoManual"/>
      </w:pPr>
      <w:r>
        <w:t>Para o tempo médio de espera ser calculado, é necessário que seja sempre mudado o status da agenda, de “Marcado” para “Aguardando” e então o médico ou na própria marcação da agenda, precisa deixar o status “Em atendimento”. Será contado o tempo médio, após ser finalizado o atendimento.</w:t>
      </w:r>
    </w:p>
    <w:p w:rsidR="006578DC" w:rsidRDefault="006578DC" w:rsidP="00995E6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93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1261800"/>
            <wp:effectExtent l="152400" t="152400" r="363220" b="357505"/>
            <wp:wrapThrough wrapText="bothSides">
              <wp:wrapPolygon edited="0">
                <wp:start x="326" y="-2609"/>
                <wp:lineTo x="-652" y="-1957"/>
                <wp:lineTo x="-652" y="18915"/>
                <wp:lineTo x="-489" y="24133"/>
                <wp:lineTo x="734" y="26742"/>
                <wp:lineTo x="815" y="27394"/>
                <wp:lineTo x="21605" y="27394"/>
                <wp:lineTo x="21687" y="26742"/>
                <wp:lineTo x="22828" y="24133"/>
                <wp:lineTo x="23073" y="18915"/>
                <wp:lineTo x="23073" y="3261"/>
                <wp:lineTo x="22095" y="-1631"/>
                <wp:lineTo x="22013" y="-2609"/>
                <wp:lineTo x="326" y="-2609"/>
              </wp:wrapPolygon>
            </wp:wrapThrough>
            <wp:docPr id="52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1261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4A5E65" w:rsidRDefault="004A5E65" w:rsidP="00995E67">
      <w:pPr>
        <w:pStyle w:val="ParagrafoManual"/>
      </w:pPr>
    </w:p>
    <w:p w:rsidR="004A5E65" w:rsidRDefault="004A5E65" w:rsidP="00995E67">
      <w:pPr>
        <w:pStyle w:val="ParagrafoManual"/>
      </w:pPr>
    </w:p>
    <w:p w:rsidR="004A5E65" w:rsidRDefault="004A5E65" w:rsidP="00995E67">
      <w:pPr>
        <w:pStyle w:val="ParagrafoManual"/>
      </w:pPr>
      <w:r>
        <w:t>O tempo médio de atendimento é marcado de acordo com o tempo levado para mudar o status de “Em atendimento” para “Atendido”</w:t>
      </w:r>
    </w:p>
    <w:p w:rsidR="004A5E65" w:rsidRDefault="004A5E65" w:rsidP="00995E67">
      <w:pPr>
        <w:pStyle w:val="ParagrafoManual"/>
      </w:pPr>
    </w:p>
    <w:p w:rsidR="004A5E65" w:rsidRDefault="00C93D72" w:rsidP="00995E6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040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5046980" cy="1226185"/>
            <wp:effectExtent l="152400" t="152400" r="363220" b="354965"/>
            <wp:wrapThrough wrapText="bothSides">
              <wp:wrapPolygon edited="0">
                <wp:start x="326" y="-2685"/>
                <wp:lineTo x="-652" y="-2013"/>
                <wp:lineTo x="-652" y="22819"/>
                <wp:lineTo x="-326" y="24833"/>
                <wp:lineTo x="734" y="26846"/>
                <wp:lineTo x="815" y="27517"/>
                <wp:lineTo x="21605" y="27517"/>
                <wp:lineTo x="21687" y="26846"/>
                <wp:lineTo x="22747" y="24833"/>
                <wp:lineTo x="23073" y="19463"/>
                <wp:lineTo x="23073" y="3356"/>
                <wp:lineTo x="22095" y="-1678"/>
                <wp:lineTo x="22013" y="-2685"/>
                <wp:lineTo x="326" y="-2685"/>
              </wp:wrapPolygon>
            </wp:wrapThrough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12261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F640E7" w:rsidRDefault="00F640E7" w:rsidP="00995E67">
      <w:pPr>
        <w:pStyle w:val="ParagrafoManual"/>
      </w:pPr>
    </w:p>
    <w:p w:rsidR="004A5E65" w:rsidRDefault="004A5E65" w:rsidP="00995E67">
      <w:pPr>
        <w:pStyle w:val="ParagrafoManual"/>
      </w:pPr>
    </w:p>
    <w:p w:rsidR="00781566" w:rsidRDefault="00781566" w:rsidP="00995E67">
      <w:pPr>
        <w:pStyle w:val="ParagrafoManual"/>
      </w:pPr>
    </w:p>
    <w:p w:rsidR="00781566" w:rsidRDefault="00781566" w:rsidP="00995E67">
      <w:pPr>
        <w:pStyle w:val="ParagrafoManual"/>
      </w:pPr>
    </w:p>
    <w:p w:rsidR="00781566" w:rsidRDefault="00781566" w:rsidP="00995E67">
      <w:pPr>
        <w:pStyle w:val="ParagrafoManual"/>
      </w:pPr>
    </w:p>
    <w:p w:rsidR="00995E67" w:rsidRDefault="00995E67" w:rsidP="00995E67">
      <w:pPr>
        <w:pStyle w:val="ParagrafoManual"/>
      </w:pPr>
      <w:r>
        <w:lastRenderedPageBreak/>
        <w:t xml:space="preserve">Para poder ter dados nos gráficos, precisa ter marcações de agendamentos. Pode ser marcações de todos os tipos de </w:t>
      </w:r>
      <w:r w:rsidR="00D737AC">
        <w:t>consulta</w:t>
      </w:r>
    </w:p>
    <w:p w:rsidR="00995E67" w:rsidRDefault="00995E67" w:rsidP="00E44B05">
      <w:pPr>
        <w:pStyle w:val="ParagrafoManual"/>
      </w:pPr>
    </w:p>
    <w:p w:rsidR="00995E67" w:rsidRDefault="00995E67" w:rsidP="00E44B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7328" behindDoc="0" locked="0" layoutInCell="1" allowOverlap="1" wp14:anchorId="65E21188" wp14:editId="2CC77EF3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2653970"/>
            <wp:effectExtent l="152400" t="152400" r="363220" b="356235"/>
            <wp:wrapThrough wrapText="bothSides">
              <wp:wrapPolygon edited="0">
                <wp:start x="326" y="-1240"/>
                <wp:lineTo x="-652" y="-930"/>
                <wp:lineTo x="-652" y="22174"/>
                <wp:lineTo x="326" y="23879"/>
                <wp:lineTo x="815" y="24345"/>
                <wp:lineTo x="21605" y="24345"/>
                <wp:lineTo x="22176" y="23879"/>
                <wp:lineTo x="23073" y="21553"/>
                <wp:lineTo x="23073" y="1551"/>
                <wp:lineTo x="22095" y="-775"/>
                <wp:lineTo x="22013" y="-1240"/>
                <wp:lineTo x="326" y="-1240"/>
              </wp:wrapPolygon>
            </wp:wrapThrough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26539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995E67" w:rsidRDefault="00995E67" w:rsidP="00E44B05">
      <w:pPr>
        <w:pStyle w:val="ParagrafoManual"/>
      </w:pPr>
    </w:p>
    <w:p w:rsidR="00995E67" w:rsidRDefault="00995E67" w:rsidP="00E44B05">
      <w:pPr>
        <w:pStyle w:val="ParagrafoManual"/>
      </w:pPr>
      <w:r>
        <w:t xml:space="preserve">E também poderão ser todos os status </w:t>
      </w:r>
      <w:r w:rsidR="00D737AC">
        <w:t xml:space="preserve">de consulta </w:t>
      </w:r>
      <w:r>
        <w:t>presentes na agenda.</w:t>
      </w:r>
    </w:p>
    <w:p w:rsidR="00995E67" w:rsidRDefault="00995E67" w:rsidP="00E44B05">
      <w:pPr>
        <w:pStyle w:val="ParagrafoManual"/>
      </w:pPr>
    </w:p>
    <w:p w:rsidR="00995E67" w:rsidRDefault="00995E67" w:rsidP="00E44B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5280" behindDoc="0" locked="0" layoutInCell="1" allowOverlap="1" wp14:anchorId="7E37A673" wp14:editId="37F97EE4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2655924"/>
            <wp:effectExtent l="152400" t="152400" r="363220" b="354330"/>
            <wp:wrapThrough wrapText="bothSides">
              <wp:wrapPolygon edited="0">
                <wp:start x="326" y="-1240"/>
                <wp:lineTo x="-652" y="-930"/>
                <wp:lineTo x="-652" y="22158"/>
                <wp:lineTo x="326" y="23862"/>
                <wp:lineTo x="815" y="24327"/>
                <wp:lineTo x="21605" y="24327"/>
                <wp:lineTo x="22176" y="23862"/>
                <wp:lineTo x="23073" y="21538"/>
                <wp:lineTo x="23073" y="1549"/>
                <wp:lineTo x="22095" y="-775"/>
                <wp:lineTo x="22013" y="-1240"/>
                <wp:lineTo x="326" y="-1240"/>
              </wp:wrapPolygon>
            </wp:wrapThrough>
            <wp:docPr id="44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265592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</w:p>
    <w:p w:rsidR="005915EF" w:rsidRDefault="005915EF" w:rsidP="00E44B05">
      <w:pPr>
        <w:pStyle w:val="ParagrafoManual"/>
      </w:pPr>
      <w:r>
        <w:lastRenderedPageBreak/>
        <w:t xml:space="preserve">Para a </w:t>
      </w:r>
      <w:r w:rsidRPr="005915EF">
        <w:t>Distribuição total de consultas por status de cada convênio</w:t>
      </w:r>
      <w:r>
        <w:t xml:space="preserve">, precisa ter agendamentos realizados. Ele irá mostrar todos os status marcados e a quantidade de pacientes para cada status. </w:t>
      </w:r>
    </w:p>
    <w:p w:rsidR="005915EF" w:rsidRDefault="005915EF" w:rsidP="00E44B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1424" behindDoc="0" locked="0" layoutInCell="1" allowOverlap="1">
            <wp:simplePos x="0" y="0"/>
            <wp:positionH relativeFrom="column">
              <wp:posOffset>835660</wp:posOffset>
            </wp:positionH>
            <wp:positionV relativeFrom="paragraph">
              <wp:posOffset>341630</wp:posOffset>
            </wp:positionV>
            <wp:extent cx="5047200" cy="1288022"/>
            <wp:effectExtent l="152400" t="152400" r="363220" b="369570"/>
            <wp:wrapThrough wrapText="bothSides">
              <wp:wrapPolygon edited="0">
                <wp:start x="326" y="-2556"/>
                <wp:lineTo x="-652" y="-1917"/>
                <wp:lineTo x="-571" y="23964"/>
                <wp:lineTo x="734" y="26840"/>
                <wp:lineTo x="815" y="27479"/>
                <wp:lineTo x="21605" y="27479"/>
                <wp:lineTo x="21687" y="26840"/>
                <wp:lineTo x="22910" y="23964"/>
                <wp:lineTo x="23073" y="18533"/>
                <wp:lineTo x="23073" y="3195"/>
                <wp:lineTo x="22095" y="-1598"/>
                <wp:lineTo x="22013" y="-2556"/>
                <wp:lineTo x="326" y="-2556"/>
              </wp:wrapPolygon>
            </wp:wrapThrough>
            <wp:docPr id="54" name="Imagem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128802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7A5745" w:rsidRDefault="007A5745" w:rsidP="00E44B05">
      <w:pPr>
        <w:pStyle w:val="ParagrafoManual"/>
      </w:pPr>
    </w:p>
    <w:p w:rsidR="007A5745" w:rsidRDefault="007A5745" w:rsidP="00E44B05">
      <w:pPr>
        <w:pStyle w:val="ParagrafoManual"/>
      </w:pPr>
    </w:p>
    <w:p w:rsidR="007A5745" w:rsidRDefault="007A5745" w:rsidP="00E44B05">
      <w:pPr>
        <w:pStyle w:val="ParagrafoManual"/>
      </w:pPr>
      <w:r>
        <w:t xml:space="preserve">Quando o profissional não tiver nenhum agendamento, será mostrada </w:t>
      </w:r>
      <w:r w:rsidR="00E25AFB">
        <w:t>a</w:t>
      </w:r>
      <w:r>
        <w:t xml:space="preserve"> mensagem</w:t>
      </w:r>
      <w:r w:rsidR="00E25AFB">
        <w:t xml:space="preserve"> “</w:t>
      </w:r>
      <w:r w:rsidR="00E25AFB" w:rsidRPr="00E25AFB">
        <w:t>Nenhum compromisso encontrado com este filtro</w:t>
      </w:r>
      <w:r w:rsidR="00E25AFB">
        <w:t>”</w:t>
      </w:r>
      <w:r>
        <w:t>.</w:t>
      </w:r>
    </w:p>
    <w:p w:rsidR="007A5745" w:rsidRDefault="007A5745" w:rsidP="00E44B05">
      <w:pPr>
        <w:pStyle w:val="ParagrafoManual"/>
      </w:pPr>
    </w:p>
    <w:p w:rsidR="007A5745" w:rsidRDefault="00E25AFB" w:rsidP="00E44B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244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7200" cy="1234800"/>
            <wp:effectExtent l="152400" t="152400" r="363220" b="365760"/>
            <wp:wrapThrough wrapText="bothSides">
              <wp:wrapPolygon edited="0">
                <wp:start x="326" y="-2667"/>
                <wp:lineTo x="-652" y="-2000"/>
                <wp:lineTo x="-652" y="23000"/>
                <wp:lineTo x="-408" y="24667"/>
                <wp:lineTo x="734" y="27000"/>
                <wp:lineTo x="815" y="27667"/>
                <wp:lineTo x="21605" y="27667"/>
                <wp:lineTo x="21687" y="27000"/>
                <wp:lineTo x="22747" y="24667"/>
                <wp:lineTo x="23073" y="19667"/>
                <wp:lineTo x="23073" y="3333"/>
                <wp:lineTo x="22095" y="-1667"/>
                <wp:lineTo x="22013" y="-2667"/>
                <wp:lineTo x="326" y="-2667"/>
              </wp:wrapPolygon>
            </wp:wrapThrough>
            <wp:docPr id="55" name="Imagem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1234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5915EF" w:rsidRDefault="005915EF" w:rsidP="00E44B05">
      <w:pPr>
        <w:pStyle w:val="ParagrafoManual"/>
      </w:pPr>
      <w:bookmarkStart w:id="2" w:name="_GoBack"/>
      <w:bookmarkEnd w:id="2"/>
    </w:p>
    <w:sectPr w:rsidR="005915EF" w:rsidSect="00D569DD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6AB0" w:rsidRDefault="00AC6AB0" w:rsidP="00CA5701">
      <w:r>
        <w:separator/>
      </w:r>
    </w:p>
  </w:endnote>
  <w:endnote w:type="continuationSeparator" w:id="0">
    <w:p w:rsidR="00AC6AB0" w:rsidRDefault="00AC6AB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81566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81566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6AB0" w:rsidRDefault="00AC6AB0" w:rsidP="00CA5701">
      <w:r>
        <w:separator/>
      </w:r>
    </w:p>
  </w:footnote>
  <w:footnote w:type="continuationSeparator" w:id="0">
    <w:p w:rsidR="00AC6AB0" w:rsidRDefault="00AC6AB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60568" w:rsidRPr="00260568">
                            <w:t>Estatísticas de agendamentos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260568" w:rsidRPr="00260568">
                      <w:t>Estatísticas de agendamentos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78B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0CF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7D9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0568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1AF4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E65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5EF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B47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028B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8DC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5E7C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1566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745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67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AD4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4D3"/>
    <w:rsid w:val="00AC698E"/>
    <w:rsid w:val="00AC6AB0"/>
    <w:rsid w:val="00AC7C29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9C0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4F0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54B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1D4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4F7E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3D72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7AC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5AFB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4B05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40E7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781566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781566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5.jpeg"/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6CE26-9EE2-4AA7-B418-B6403C473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48</TotalTime>
  <Pages>7</Pages>
  <Words>252</Words>
  <Characters>1362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1611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22</cp:revision>
  <cp:lastPrinted>2014-01-19T16:14:00Z</cp:lastPrinted>
  <dcterms:created xsi:type="dcterms:W3CDTF">2017-07-19T12:21:00Z</dcterms:created>
  <dcterms:modified xsi:type="dcterms:W3CDTF">2017-08-18T22:11:00Z</dcterms:modified>
</cp:coreProperties>
</file>